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Gitter"/>
        <w:tblpPr w:vertAnchor="page" w:horzAnchor="page" w:tblpX="9357" w:tblpY="226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Afsender- og dokumentinfo"/>
        <w:tblDescription w:val="Afsender- og dokumentinfo"/>
      </w:tblPr>
      <w:tblGrid>
        <w:gridCol w:w="2268"/>
      </w:tblGrid>
      <w:tr w:rsidR="008A2F6F" w:rsidRPr="00D5008E" w14:paraId="52BCCF0B" w14:textId="77777777" w:rsidTr="00330B60">
        <w:trPr>
          <w:trHeight w:val="2268"/>
          <w:tblHeader/>
        </w:trPr>
        <w:tc>
          <w:tcPr>
            <w:tcW w:w="2268" w:type="dxa"/>
          </w:tcPr>
          <w:p w14:paraId="52BCCF0A" w14:textId="77777777" w:rsidR="008A2F6F" w:rsidRPr="00D5008E" w:rsidRDefault="008A2F6F" w:rsidP="00274F66">
            <w:pPr>
              <w:pStyle w:val="Sender"/>
              <w:rPr>
                <w:szCs w:val="20"/>
              </w:rPr>
            </w:pPr>
          </w:p>
        </w:tc>
      </w:tr>
    </w:tbl>
    <w:p w14:paraId="52BCCF0C" w14:textId="77777777" w:rsidR="00383BE1" w:rsidRPr="00D5008E" w:rsidRDefault="009A1402" w:rsidP="00D5008E">
      <w:pPr>
        <w:rPr>
          <w:sz w:val="40"/>
          <w:szCs w:val="40"/>
        </w:rPr>
      </w:pPr>
      <w:r>
        <w:rPr>
          <w:noProof/>
          <w:lang w:eastAsia="da-DK"/>
        </w:rPr>
        <mc:AlternateContent>
          <mc:Choice Requires="wps">
            <w:drawing>
              <wp:anchor distT="0" distB="0" distL="114300" distR="114300" simplePos="0" relativeHeight="251661312" behindDoc="0" locked="0" layoutInCell="1" allowOverlap="1" wp14:anchorId="52BCCFC8" wp14:editId="52BCCFC9">
                <wp:simplePos x="0" y="0"/>
                <wp:positionH relativeFrom="column">
                  <wp:posOffset>3489960</wp:posOffset>
                </wp:positionH>
                <wp:positionV relativeFrom="paragraph">
                  <wp:posOffset>205740</wp:posOffset>
                </wp:positionV>
                <wp:extent cx="2393315" cy="1590675"/>
                <wp:effectExtent l="0" t="0" r="6985" b="9525"/>
                <wp:wrapNone/>
                <wp:docPr id="3" name="Tekstfelt 2" title="Decorativ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315" cy="1590675"/>
                        </a:xfrm>
                        <a:prstGeom prst="rect">
                          <a:avLst/>
                        </a:prstGeom>
                        <a:solidFill>
                          <a:srgbClr val="0070C0"/>
                        </a:solidFill>
                        <a:ln w="9525">
                          <a:noFill/>
                          <a:miter lim="800000"/>
                          <a:headEnd/>
                          <a:tailEnd/>
                        </a:ln>
                      </wps:spPr>
                      <wps:txbx>
                        <w:txbxContent>
                          <w:p w14:paraId="52BCCFDF" w14:textId="77777777" w:rsidR="00DC6AE5" w:rsidRDefault="00DC6AE5" w:rsidP="00C02777">
                            <w:pPr>
                              <w:ind w:firstLine="1304"/>
                            </w:pPr>
                            <w:r>
                              <w:rPr>
                                <w:noProof/>
                                <w:lang w:eastAsia="da-DK"/>
                              </w:rPr>
                              <w:drawing>
                                <wp:inline distT="0" distB="0" distL="0" distR="0" wp14:anchorId="52BCCFE3" wp14:editId="52BCCFE4">
                                  <wp:extent cx="1351722" cy="1280160"/>
                                  <wp:effectExtent l="0" t="0" r="127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5288" cy="127406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BCCFC8" id="_x0000_t202" coordsize="21600,21600" o:spt="202" path="m,l,21600r21600,l21600,xe">
                <v:stroke joinstyle="miter"/>
                <v:path gradientshapeok="t" o:connecttype="rect"/>
              </v:shapetype>
              <v:shape id="Tekstfelt 2" o:spid="_x0000_s1026" type="#_x0000_t202" alt="Titel: Decorative" style="position:absolute;margin-left:274.8pt;margin-top:16.2pt;width:188.45pt;height:12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" fillcolor="#0070c0" stroked="f">
                <v:textbox>
                  <w:txbxContent>
                    <w:p w14:paraId="52BCCFDF" w14:textId="77777777" w:rsidR="00DC6AE5" w:rsidRDefault="00DC6AE5" w:rsidP="00C02777">
                      <w:pPr>
                        <w:ind w:firstLine="1304"/>
                      </w:pPr>
                      <w:r>
                        <w:rPr>
                          <w:noProof/>
                          <w:lang w:eastAsia="da-DK"/>
                        </w:rPr>
                        <w:drawing>
                          <wp:inline distT="0" distB="0" distL="0" distR="0" wp14:anchorId="52BCCFE3" wp14:editId="52BCCFE4">
                            <wp:extent cx="1351722" cy="1280160"/>
                            <wp:effectExtent l="0" t="0" r="127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5288" cy="1274067"/>
                                    </a:xfrm>
                                    <a:prstGeom prst="rect">
                                      <a:avLst/>
                                    </a:prstGeom>
                                  </pic:spPr>
                                </pic:pic>
                              </a:graphicData>
                            </a:graphic>
                          </wp:inline>
                        </w:drawing>
                      </w:r>
                    </w:p>
                  </w:txbxContent>
                </v:textbox>
              </v:shape>
            </w:pict>
          </mc:Fallback>
        </mc:AlternateContent>
      </w:r>
      <w:r w:rsidRPr="00D5008E">
        <w:rPr>
          <w:noProof/>
          <w:sz w:val="40"/>
          <w:szCs w:val="40"/>
          <w:lang w:eastAsia="da-DK"/>
        </w:rPr>
        <mc:AlternateContent>
          <mc:Choice Requires="wps">
            <w:drawing>
              <wp:anchor distT="0" distB="0" distL="114300" distR="114300" simplePos="0" relativeHeight="251659264" behindDoc="0" locked="0" layoutInCell="1" allowOverlap="1" wp14:anchorId="52BCCFCA" wp14:editId="52BCCFCB">
                <wp:simplePos x="0" y="0"/>
                <wp:positionH relativeFrom="column">
                  <wp:posOffset>-62865</wp:posOffset>
                </wp:positionH>
                <wp:positionV relativeFrom="paragraph">
                  <wp:posOffset>205740</wp:posOffset>
                </wp:positionV>
                <wp:extent cx="3554095" cy="1590675"/>
                <wp:effectExtent l="0" t="0" r="8255" b="9525"/>
                <wp:wrapNone/>
                <wp:docPr id="307" name="Tekstfelt 2" title="Decorativ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1590675"/>
                        </a:xfrm>
                        <a:prstGeom prst="rect">
                          <a:avLst/>
                        </a:prstGeom>
                        <a:solidFill>
                          <a:srgbClr val="0070C0"/>
                        </a:solidFill>
                        <a:ln w="9525">
                          <a:noFill/>
                          <a:miter lim="800000"/>
                          <a:headEnd/>
                          <a:tailEnd/>
                        </a:ln>
                      </wps:spPr>
                      <wps:txbx>
                        <w:txbxContent>
                          <w:p w14:paraId="52BCCFE2" w14:textId="68952D44" w:rsidR="00DC6AE5" w:rsidRDefault="00DC6AE5" w:rsidP="00D5008E">
                            <w:pPr>
                              <w:shd w:val="clear" w:color="auto" w:fill="0070C0"/>
                              <w:rPr>
                                <w:b/>
                                <w:color w:val="FFFFFF" w:themeColor="background1"/>
                                <w:sz w:val="40"/>
                                <w:szCs w:val="40"/>
                              </w:rPr>
                            </w:pPr>
                            <w:r w:rsidRPr="001056FD">
                              <w:rPr>
                                <w:b/>
                                <w:color w:val="FFFFFF" w:themeColor="background1"/>
                                <w:sz w:val="40"/>
                                <w:szCs w:val="40"/>
                              </w:rPr>
                              <w:t>Pædagogisk læreplan for</w:t>
                            </w:r>
                            <w:r>
                              <w:rPr>
                                <w:b/>
                                <w:color w:val="FFFFFF" w:themeColor="background1"/>
                                <w:sz w:val="40"/>
                                <w:szCs w:val="40"/>
                              </w:rPr>
                              <w:t xml:space="preserve"> Børnegården </w:t>
                            </w:r>
                            <w:proofErr w:type="spellStart"/>
                            <w:r>
                              <w:rPr>
                                <w:b/>
                                <w:color w:val="FFFFFF" w:themeColor="background1"/>
                                <w:sz w:val="40"/>
                                <w:szCs w:val="40"/>
                              </w:rPr>
                              <w:t>Alsvej</w:t>
                            </w:r>
                            <w:proofErr w:type="spellEnd"/>
                          </w:p>
                          <w:p w14:paraId="3DF66737" w14:textId="77777777" w:rsidR="00DC6AE5" w:rsidRPr="0059766F" w:rsidRDefault="00DC6AE5" w:rsidP="00D5008E">
                            <w:pPr>
                              <w:shd w:val="clear" w:color="auto" w:fill="0070C0"/>
                              <w:rPr>
                                <w:b/>
                                <w:color w:val="FFFFFF" w:themeColor="background1"/>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BCCFCA" id="_x0000_s1027" type="#_x0000_t202" alt="Titel: Decorative" style="position:absolute;margin-left:-4.95pt;margin-top:16.2pt;width:279.85pt;height:12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" fillcolor="#0070c0" stroked="f">
                <v:textbox>
                  <w:txbxContent>
                    <w:p w14:paraId="52BCCFE2" w14:textId="68952D44" w:rsidR="00DC6AE5" w:rsidRDefault="00DC6AE5" w:rsidP="00D5008E">
                      <w:pPr>
                        <w:shd w:val="clear" w:color="auto" w:fill="0070C0"/>
                        <w:rPr>
                          <w:b/>
                          <w:color w:val="FFFFFF" w:themeColor="background1"/>
                          <w:sz w:val="40"/>
                          <w:szCs w:val="40"/>
                        </w:rPr>
                      </w:pPr>
                      <w:r w:rsidRPr="001056FD">
                        <w:rPr>
                          <w:b/>
                          <w:color w:val="FFFFFF" w:themeColor="background1"/>
                          <w:sz w:val="40"/>
                          <w:szCs w:val="40"/>
                        </w:rPr>
                        <w:t>Pædagogisk læreplan for</w:t>
                      </w:r>
                      <w:r>
                        <w:rPr>
                          <w:b/>
                          <w:color w:val="FFFFFF" w:themeColor="background1"/>
                          <w:sz w:val="40"/>
                          <w:szCs w:val="40"/>
                        </w:rPr>
                        <w:t xml:space="preserve"> Børnegården </w:t>
                      </w:r>
                      <w:proofErr w:type="spellStart"/>
                      <w:r>
                        <w:rPr>
                          <w:b/>
                          <w:color w:val="FFFFFF" w:themeColor="background1"/>
                          <w:sz w:val="40"/>
                          <w:szCs w:val="40"/>
                        </w:rPr>
                        <w:t>Alsvej</w:t>
                      </w:r>
                      <w:proofErr w:type="spellEnd"/>
                    </w:p>
                    <w:p w14:paraId="3DF66737" w14:textId="77777777" w:rsidR="00DC6AE5" w:rsidRPr="0059766F" w:rsidRDefault="00DC6AE5" w:rsidP="00D5008E">
                      <w:pPr>
                        <w:shd w:val="clear" w:color="auto" w:fill="0070C0"/>
                        <w:rPr>
                          <w:b/>
                          <w:color w:val="FFFFFF" w:themeColor="background1"/>
                          <w:sz w:val="40"/>
                          <w:szCs w:val="40"/>
                        </w:rPr>
                      </w:pPr>
                    </w:p>
                  </w:txbxContent>
                </v:textbox>
              </v:shape>
            </w:pict>
          </mc:Fallback>
        </mc:AlternateContent>
      </w:r>
      <w:r w:rsidR="00D5008E" w:rsidRPr="00D5008E">
        <w:rPr>
          <w:sz w:val="40"/>
          <w:szCs w:val="40"/>
        </w:rPr>
        <w:t xml:space="preserve"> </w:t>
      </w:r>
      <w:r w:rsidR="00D5008E" w:rsidRPr="00D5008E">
        <w:rPr>
          <w:sz w:val="40"/>
          <w:szCs w:val="40"/>
        </w:rPr>
        <w:cr/>
      </w:r>
    </w:p>
    <w:p w14:paraId="52BCCF0D" w14:textId="77777777" w:rsidR="00C61D97" w:rsidRDefault="00C61D97" w:rsidP="008514F2"/>
    <w:p w14:paraId="52BCCF0E" w14:textId="77777777" w:rsidR="00D5008E" w:rsidRDefault="00D5008E" w:rsidP="008514F2"/>
    <w:p w14:paraId="52BCCF0F" w14:textId="77777777" w:rsidR="00D5008E" w:rsidRDefault="00D5008E" w:rsidP="008514F2"/>
    <w:p w14:paraId="52BCCF10" w14:textId="77777777" w:rsidR="00D5008E" w:rsidRDefault="00D5008E" w:rsidP="008514F2"/>
    <w:p w14:paraId="52BCCF11" w14:textId="77777777" w:rsidR="001056FD" w:rsidRDefault="001056FD" w:rsidP="001056FD">
      <w:pPr>
        <w:suppressAutoHyphens/>
        <w:spacing w:line="240" w:lineRule="exact"/>
        <w:rPr>
          <w:color w:val="4F81BD" w:themeColor="accent1"/>
          <w:sz w:val="20"/>
          <w:szCs w:val="20"/>
        </w:rPr>
      </w:pPr>
    </w:p>
    <w:p w14:paraId="52BCCF12" w14:textId="77777777" w:rsidR="001056FD" w:rsidRDefault="001056FD" w:rsidP="001056FD">
      <w:pPr>
        <w:suppressAutoHyphens/>
        <w:spacing w:line="240" w:lineRule="exact"/>
        <w:rPr>
          <w:color w:val="4F81BD" w:themeColor="accent1"/>
          <w:sz w:val="20"/>
          <w:szCs w:val="20"/>
        </w:rPr>
      </w:pPr>
    </w:p>
    <w:p w14:paraId="52BCCF13" w14:textId="77777777" w:rsidR="001056FD" w:rsidRDefault="001056FD" w:rsidP="001056FD">
      <w:pPr>
        <w:suppressAutoHyphens/>
        <w:spacing w:line="240" w:lineRule="exact"/>
        <w:rPr>
          <w:color w:val="4F81BD" w:themeColor="accent1"/>
          <w:sz w:val="20"/>
          <w:szCs w:val="20"/>
        </w:rPr>
      </w:pPr>
    </w:p>
    <w:p w14:paraId="52BCCF14" w14:textId="77777777" w:rsidR="001056FD" w:rsidRDefault="001056FD" w:rsidP="001056FD">
      <w:pPr>
        <w:suppressAutoHyphens/>
        <w:spacing w:line="240" w:lineRule="exact"/>
        <w:rPr>
          <w:color w:val="4F81BD" w:themeColor="accent1"/>
          <w:sz w:val="20"/>
          <w:szCs w:val="20"/>
        </w:rPr>
      </w:pPr>
    </w:p>
    <w:p w14:paraId="52BCCF15" w14:textId="77777777" w:rsidR="001056FD" w:rsidRDefault="001056FD" w:rsidP="001056FD">
      <w:pPr>
        <w:suppressAutoHyphens/>
        <w:spacing w:line="240" w:lineRule="exact"/>
        <w:rPr>
          <w:color w:val="4F81BD" w:themeColor="accent1"/>
          <w:sz w:val="20"/>
          <w:szCs w:val="20"/>
        </w:rPr>
      </w:pPr>
    </w:p>
    <w:p w14:paraId="52BCCF16" w14:textId="77777777" w:rsidR="001056FD" w:rsidRDefault="001056FD" w:rsidP="001056FD">
      <w:pPr>
        <w:suppressAutoHyphens/>
        <w:spacing w:line="240" w:lineRule="exact"/>
        <w:rPr>
          <w:color w:val="4F81BD" w:themeColor="accent1"/>
          <w:sz w:val="20"/>
          <w:szCs w:val="20"/>
        </w:rPr>
      </w:pPr>
    </w:p>
    <w:p w14:paraId="52BCCF17" w14:textId="77777777" w:rsidR="001056FD" w:rsidRDefault="001056FD" w:rsidP="001056FD">
      <w:pPr>
        <w:suppressAutoHyphens/>
        <w:spacing w:line="240" w:lineRule="exact"/>
        <w:rPr>
          <w:color w:val="4F81BD" w:themeColor="accent1"/>
          <w:sz w:val="20"/>
          <w:szCs w:val="20"/>
        </w:rPr>
      </w:pPr>
    </w:p>
    <w:p w14:paraId="52BCCF18" w14:textId="77777777" w:rsidR="001056FD" w:rsidRDefault="001056FD" w:rsidP="001056FD">
      <w:pPr>
        <w:suppressAutoHyphens/>
        <w:spacing w:line="240" w:lineRule="exact"/>
        <w:rPr>
          <w:color w:val="4F81BD" w:themeColor="accent1"/>
          <w:sz w:val="20"/>
          <w:szCs w:val="20"/>
        </w:rPr>
      </w:pPr>
    </w:p>
    <w:p w14:paraId="52BCCF19" w14:textId="77777777" w:rsidR="001056FD" w:rsidRDefault="001056FD" w:rsidP="001056FD">
      <w:pPr>
        <w:suppressAutoHyphens/>
        <w:spacing w:line="240" w:lineRule="exact"/>
        <w:rPr>
          <w:color w:val="4F81BD" w:themeColor="accent1"/>
          <w:sz w:val="20"/>
          <w:szCs w:val="20"/>
        </w:rPr>
      </w:pPr>
    </w:p>
    <w:p w14:paraId="52BCCF1A" w14:textId="77777777" w:rsidR="001056FD" w:rsidRDefault="001056FD" w:rsidP="001056FD">
      <w:pPr>
        <w:suppressAutoHyphens/>
        <w:spacing w:line="240" w:lineRule="exact"/>
        <w:rPr>
          <w:color w:val="4F81BD" w:themeColor="accent1"/>
          <w:sz w:val="20"/>
          <w:szCs w:val="20"/>
        </w:rPr>
      </w:pPr>
    </w:p>
    <w:p w14:paraId="52BCCF1B" w14:textId="77777777" w:rsidR="001056FD" w:rsidRDefault="001056FD" w:rsidP="001056FD">
      <w:pPr>
        <w:suppressAutoHyphens/>
        <w:spacing w:line="240" w:lineRule="exact"/>
        <w:rPr>
          <w:color w:val="4F81BD" w:themeColor="accent1"/>
          <w:sz w:val="20"/>
          <w:szCs w:val="20"/>
        </w:rPr>
      </w:pPr>
    </w:p>
    <w:p w14:paraId="52BCCF1C" w14:textId="77777777" w:rsidR="001056FD" w:rsidRDefault="001056FD" w:rsidP="001056FD">
      <w:pPr>
        <w:suppressAutoHyphens/>
        <w:spacing w:line="240" w:lineRule="exact"/>
        <w:rPr>
          <w:color w:val="4F81BD" w:themeColor="accent1"/>
          <w:sz w:val="20"/>
          <w:szCs w:val="20"/>
        </w:rPr>
      </w:pPr>
    </w:p>
    <w:p w14:paraId="52BCCF1D" w14:textId="77777777" w:rsidR="001056FD" w:rsidRDefault="001056FD" w:rsidP="001056FD">
      <w:pPr>
        <w:suppressAutoHyphens/>
        <w:spacing w:line="240" w:lineRule="exact"/>
        <w:rPr>
          <w:color w:val="4F81BD" w:themeColor="accent1"/>
          <w:sz w:val="20"/>
          <w:szCs w:val="20"/>
        </w:rPr>
      </w:pPr>
    </w:p>
    <w:p w14:paraId="52BCCF1E" w14:textId="77777777" w:rsidR="001056FD" w:rsidRDefault="001056FD" w:rsidP="001056FD">
      <w:pPr>
        <w:suppressAutoHyphens/>
        <w:spacing w:line="240" w:lineRule="exact"/>
        <w:rPr>
          <w:color w:val="4F81BD" w:themeColor="accent1"/>
          <w:sz w:val="20"/>
          <w:szCs w:val="20"/>
        </w:rPr>
      </w:pPr>
    </w:p>
    <w:p w14:paraId="52BCCF1F" w14:textId="77777777" w:rsidR="001056FD" w:rsidRPr="001056FD" w:rsidRDefault="001056FD" w:rsidP="001056FD">
      <w:pPr>
        <w:suppressAutoHyphens/>
        <w:spacing w:line="240" w:lineRule="exact"/>
        <w:rPr>
          <w:color w:val="4F81BD" w:themeColor="accent1"/>
          <w:sz w:val="20"/>
          <w:szCs w:val="20"/>
        </w:rPr>
      </w:pPr>
    </w:p>
    <w:p w14:paraId="52BCCF20" w14:textId="77777777" w:rsidR="00D5008E" w:rsidRDefault="00D5008E" w:rsidP="008514F2"/>
    <w:p w14:paraId="52BCCF21" w14:textId="77777777" w:rsidR="001056FD" w:rsidRDefault="001056FD" w:rsidP="008514F2"/>
    <w:p w14:paraId="52BCCF22" w14:textId="77777777" w:rsidR="001056FD" w:rsidRDefault="001056FD" w:rsidP="008514F2"/>
    <w:p w14:paraId="52BCCF23" w14:textId="77777777" w:rsidR="001056FD" w:rsidRDefault="001056FD" w:rsidP="008514F2"/>
    <w:p w14:paraId="52BCCF24" w14:textId="77777777" w:rsidR="001056FD" w:rsidRDefault="001056FD" w:rsidP="008514F2"/>
    <w:p w14:paraId="52BCCF25" w14:textId="77777777" w:rsidR="001056FD" w:rsidRPr="00C4280C" w:rsidRDefault="00C4280C" w:rsidP="008514F2">
      <w:pPr>
        <w:rPr>
          <w:color w:val="0070C0"/>
          <w:sz w:val="20"/>
          <w:szCs w:val="20"/>
        </w:rPr>
      </w:pPr>
      <w:r w:rsidRPr="00C4280C">
        <w:rPr>
          <w:color w:val="0070C0"/>
          <w:sz w:val="20"/>
          <w:szCs w:val="20"/>
        </w:rPr>
        <w:t>Den pædagogiske læreplan udgør rammen og den fælles retning for vores pædagogiske arbejde med børnenes trivsel, læring, udvikling og dannelse. Læreplanen er et levende dokument, som kort b</w:t>
      </w:r>
      <w:r>
        <w:rPr>
          <w:color w:val="0070C0"/>
          <w:sz w:val="20"/>
          <w:szCs w:val="20"/>
        </w:rPr>
        <w:t>eskriver vores pædagogiske over</w:t>
      </w:r>
      <w:r w:rsidRPr="00C4280C">
        <w:rPr>
          <w:color w:val="0070C0"/>
          <w:sz w:val="20"/>
          <w:szCs w:val="20"/>
        </w:rPr>
        <w:t>vejelser og refleksioner med eksempler, der er retningsgivende for det daglige pædagogiske arbejde.</w:t>
      </w:r>
    </w:p>
    <w:p w14:paraId="52BCCF26" w14:textId="77777777" w:rsidR="00FE7A5F" w:rsidRPr="00FE7A5F" w:rsidRDefault="00FE7A5F" w:rsidP="00FE7A5F">
      <w:pPr>
        <w:pStyle w:val="Overskrift1"/>
        <w:pBdr>
          <w:bottom w:val="single" w:sz="4" w:space="1" w:color="auto"/>
        </w:pBdr>
        <w:rPr>
          <w:color w:val="auto"/>
          <w:sz w:val="44"/>
          <w:szCs w:val="44"/>
        </w:rPr>
      </w:pPr>
      <w:r w:rsidRPr="00FE7A5F">
        <w:rPr>
          <w:color w:val="auto"/>
          <w:sz w:val="44"/>
          <w:szCs w:val="44"/>
        </w:rPr>
        <w:lastRenderedPageBreak/>
        <w:t>Ramme for udarbejdelsen af den pædagogiske læreplan</w:t>
      </w:r>
    </w:p>
    <w:p w14:paraId="52BCCF27" w14:textId="77777777" w:rsidR="00FE7A5F" w:rsidRDefault="00FE7A5F" w:rsidP="001056FD">
      <w:pPr>
        <w:rPr>
          <w:sz w:val="20"/>
          <w:szCs w:val="20"/>
        </w:rPr>
        <w:sectPr w:rsidR="00FE7A5F" w:rsidSect="00FE7A5F">
          <w:headerReference w:type="default" r:id="rId9"/>
          <w:type w:val="continuous"/>
          <w:pgSz w:w="11906" w:h="16838" w:code="9"/>
          <w:pgMar w:top="1701" w:right="1134" w:bottom="1701" w:left="1134" w:header="425" w:footer="709" w:gutter="0"/>
          <w:cols w:space="708"/>
          <w:titlePg/>
          <w:docGrid w:linePitch="360"/>
        </w:sectPr>
      </w:pPr>
    </w:p>
    <w:p w14:paraId="52BCCF28" w14:textId="77777777" w:rsidR="00FE7A5F" w:rsidRDefault="004932D1" w:rsidP="001056FD">
      <w:pPr>
        <w:rPr>
          <w:sz w:val="20"/>
          <w:szCs w:val="20"/>
        </w:rPr>
        <w:sectPr w:rsidR="00FE7A5F" w:rsidSect="001056FD">
          <w:type w:val="continuous"/>
          <w:pgSz w:w="11906" w:h="16838" w:code="9"/>
          <w:pgMar w:top="1701" w:right="1134" w:bottom="1701" w:left="1134" w:header="425" w:footer="709" w:gutter="0"/>
          <w:cols w:num="2" w:space="708"/>
          <w:titlePg/>
          <w:docGrid w:linePitch="360"/>
        </w:sectPr>
      </w:pPr>
      <w:r>
        <w:rPr>
          <w:noProof/>
          <w:sz w:val="20"/>
          <w:szCs w:val="20"/>
          <w:lang w:eastAsia="da-DK"/>
        </w:rPr>
        <w:drawing>
          <wp:anchor distT="0" distB="0" distL="114300" distR="114300" simplePos="0" relativeHeight="251662336" behindDoc="0" locked="0" layoutInCell="1" allowOverlap="1" wp14:anchorId="52BCCFCC" wp14:editId="52BCCFCD">
            <wp:simplePos x="0" y="0"/>
            <wp:positionH relativeFrom="margin">
              <wp:posOffset>241300</wp:posOffset>
            </wp:positionH>
            <wp:positionV relativeFrom="margin">
              <wp:posOffset>895985</wp:posOffset>
            </wp:positionV>
            <wp:extent cx="5568950" cy="5720080"/>
            <wp:effectExtent l="0" t="0" r="0" b="0"/>
            <wp:wrapSquare wrapText="bothSides"/>
            <wp:docPr id="5" name="Billede 5" descr="Læreplansblomsten viser det pædagogiske grundlag og de seks læreplanstemaer" title="Læreplansblom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æreplansbloms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68950" cy="5720080"/>
                    </a:xfrm>
                    <a:prstGeom prst="rect">
                      <a:avLst/>
                    </a:prstGeom>
                  </pic:spPr>
                </pic:pic>
              </a:graphicData>
            </a:graphic>
            <wp14:sizeRelH relativeFrom="margin">
              <wp14:pctWidth>0</wp14:pctWidth>
            </wp14:sizeRelH>
            <wp14:sizeRelV relativeFrom="margin">
              <wp14:pctHeight>0</wp14:pctHeight>
            </wp14:sizeRelV>
          </wp:anchor>
        </w:drawing>
      </w:r>
    </w:p>
    <w:p w14:paraId="52BCCF29" w14:textId="77777777" w:rsidR="00FE7A5F" w:rsidRDefault="00FE7A5F" w:rsidP="001056FD">
      <w:pPr>
        <w:rPr>
          <w:sz w:val="20"/>
          <w:szCs w:val="20"/>
        </w:rPr>
        <w:sectPr w:rsidR="00FE7A5F" w:rsidSect="00FE7A5F">
          <w:type w:val="continuous"/>
          <w:pgSz w:w="11906" w:h="16838" w:code="9"/>
          <w:pgMar w:top="1701" w:right="1134" w:bottom="1701" w:left="1134" w:header="425" w:footer="709" w:gutter="0"/>
          <w:cols w:space="708"/>
          <w:titlePg/>
          <w:docGrid w:linePitch="360"/>
        </w:sectPr>
      </w:pPr>
    </w:p>
    <w:p w14:paraId="52BCCF2A" w14:textId="77777777" w:rsidR="00FE7A5F" w:rsidRPr="001056FD" w:rsidRDefault="00FE7A5F" w:rsidP="00FE7A5F">
      <w:pPr>
        <w:rPr>
          <w:sz w:val="20"/>
          <w:szCs w:val="20"/>
        </w:rPr>
      </w:pPr>
      <w:r w:rsidRPr="001056FD">
        <w:rPr>
          <w:sz w:val="20"/>
          <w:szCs w:val="20"/>
        </w:rPr>
        <w:t xml:space="preserve">Den pædagogiske læreplan udarbejdes med udgangspunkt i det fælles pædagogiske grundlag samt de seks læreplanstemaer og de tilhørende pædagogiske mål for sammenhængen mellem det pædagogiske læringsmiljø og børns læring. </w:t>
      </w:r>
    </w:p>
    <w:p w14:paraId="52BCCF2B" w14:textId="77777777" w:rsidR="00FE7A5F" w:rsidRDefault="00FE7A5F" w:rsidP="00FE7A5F">
      <w:pPr>
        <w:rPr>
          <w:sz w:val="20"/>
          <w:szCs w:val="20"/>
        </w:rPr>
      </w:pPr>
      <w:r w:rsidRPr="001056FD">
        <w:rPr>
          <w:sz w:val="20"/>
          <w:szCs w:val="20"/>
        </w:rPr>
        <w:t xml:space="preserve">Rammen for at udarbejde den pædagogiske læreplan er dagtilbudsloven og dens overordnede formålsbestemmelse samt den tilhørende bekendtgørelse. Loven og bekendtgørelsen er </w:t>
      </w:r>
      <w:r w:rsidRPr="001056FD">
        <w:rPr>
          <w:sz w:val="20"/>
          <w:szCs w:val="20"/>
        </w:rPr>
        <w:t xml:space="preserve">udfoldet i publikationen </w:t>
      </w:r>
      <w:hyperlink r:id="rId11" w:tooltip="Link til EMUs publikation &quot;Den styrkede pædagogiske læreplan&quot;" w:history="1">
        <w:r>
          <w:rPr>
            <w:rStyle w:val="Hyperlink"/>
            <w:sz w:val="20"/>
            <w:szCs w:val="20"/>
          </w:rPr>
          <w:t>Den styrkede pædagogiske læreplan, Rammer og indhold.</w:t>
        </w:r>
      </w:hyperlink>
      <w:r w:rsidRPr="001056FD">
        <w:rPr>
          <w:sz w:val="20"/>
          <w:szCs w:val="20"/>
        </w:rPr>
        <w:t xml:space="preserve"> Publikationen samler og formidler alle relevante krav til arbejdet med den pædagogiske læreplan og er dermed en forudsætning for at udarbejde den pædagogiske læreplan. Derfor henvises der gennem skabelonen løbende til publikationen. På sidste side i skabelonen er der yderligere information om relevante inspirationsmaterialer.</w:t>
      </w:r>
    </w:p>
    <w:p w14:paraId="52BCCF2C" w14:textId="77777777" w:rsidR="00FE7A5F" w:rsidRDefault="00FE7A5F" w:rsidP="001056FD">
      <w:pPr>
        <w:rPr>
          <w:sz w:val="20"/>
          <w:szCs w:val="20"/>
        </w:rPr>
      </w:pPr>
    </w:p>
    <w:p w14:paraId="52BCCF2D" w14:textId="77777777" w:rsidR="00B75C38" w:rsidRDefault="00B75C38" w:rsidP="00B75C38">
      <w:pPr>
        <w:sectPr w:rsidR="00B75C38" w:rsidSect="001056FD">
          <w:type w:val="continuous"/>
          <w:pgSz w:w="11906" w:h="16838" w:code="9"/>
          <w:pgMar w:top="1701" w:right="1134" w:bottom="1701" w:left="1134" w:header="425" w:footer="709" w:gutter="0"/>
          <w:cols w:num="2" w:space="708"/>
          <w:titlePg/>
          <w:docGrid w:linePitch="360"/>
        </w:sectPr>
      </w:pPr>
    </w:p>
    <w:p w14:paraId="52BCCF2F" w14:textId="63578368" w:rsidR="00B75C38" w:rsidRPr="00961039" w:rsidRDefault="001056FD" w:rsidP="00961039">
      <w:pPr>
        <w:pStyle w:val="Overskrift1"/>
        <w:pBdr>
          <w:bottom w:val="single" w:sz="4" w:space="1" w:color="auto"/>
        </w:pBdr>
        <w:rPr>
          <w:color w:val="000000" w:themeColor="text1"/>
          <w:sz w:val="44"/>
          <w:szCs w:val="44"/>
        </w:rPr>
        <w:sectPr w:rsidR="00B75C38" w:rsidRPr="00961039" w:rsidSect="00B75C38">
          <w:type w:val="continuous"/>
          <w:pgSz w:w="11906" w:h="16838" w:code="9"/>
          <w:pgMar w:top="1701" w:right="1134" w:bottom="1701" w:left="1134" w:header="425" w:footer="709" w:gutter="0"/>
          <w:cols w:space="708"/>
          <w:titlePg/>
          <w:docGrid w:linePitch="360"/>
        </w:sectPr>
      </w:pPr>
      <w:r w:rsidRPr="001056FD">
        <w:rPr>
          <w:color w:val="000000" w:themeColor="text1"/>
          <w:sz w:val="44"/>
          <w:szCs w:val="44"/>
        </w:rPr>
        <w:t>Hvem er vi</w:t>
      </w:r>
    </w:p>
    <w:p w14:paraId="52BCCF30" w14:textId="77777777" w:rsidR="001056FD" w:rsidRDefault="001056FD" w:rsidP="001056FD">
      <w:pPr>
        <w:sectPr w:rsidR="001056FD" w:rsidSect="001056FD">
          <w:type w:val="continuous"/>
          <w:pgSz w:w="11906" w:h="16838" w:code="9"/>
          <w:pgMar w:top="1701" w:right="1134" w:bottom="1701" w:left="1134" w:header="425" w:footer="709" w:gutter="0"/>
          <w:cols w:num="2" w:space="708"/>
          <w:titlePg/>
          <w:docGrid w:linePitch="360"/>
        </w:sectPr>
      </w:pPr>
    </w:p>
    <w:p w14:paraId="1B63C9E3" w14:textId="5EFD57ED" w:rsidR="007F2451" w:rsidRDefault="00586FC2" w:rsidP="009A1402">
      <w:pPr>
        <w:rPr>
          <w:color w:val="000000" w:themeColor="text1"/>
          <w:sz w:val="20"/>
          <w:szCs w:val="20"/>
        </w:rPr>
      </w:pPr>
      <w:r>
        <w:rPr>
          <w:sz w:val="20"/>
          <w:szCs w:val="20"/>
        </w:rPr>
        <w:t xml:space="preserve">Vi er </w:t>
      </w:r>
      <w:r w:rsidR="00DA1B08">
        <w:rPr>
          <w:color w:val="000000" w:themeColor="text1"/>
          <w:sz w:val="20"/>
          <w:szCs w:val="20"/>
        </w:rPr>
        <w:t>en</w:t>
      </w:r>
      <w:r>
        <w:rPr>
          <w:color w:val="000000" w:themeColor="text1"/>
          <w:sz w:val="20"/>
          <w:szCs w:val="20"/>
        </w:rPr>
        <w:t xml:space="preserve"> integreret institution</w:t>
      </w:r>
      <w:r w:rsidR="00850DEC">
        <w:rPr>
          <w:color w:val="000000" w:themeColor="text1"/>
          <w:sz w:val="20"/>
          <w:szCs w:val="20"/>
        </w:rPr>
        <w:t xml:space="preserve"> geografisk beliggende tæt på</w:t>
      </w:r>
      <w:r w:rsidR="004A429A">
        <w:rPr>
          <w:color w:val="000000" w:themeColor="text1"/>
          <w:sz w:val="20"/>
          <w:szCs w:val="20"/>
        </w:rPr>
        <w:t xml:space="preserve"> skoven, </w:t>
      </w:r>
      <w:r w:rsidR="00850DEC">
        <w:rPr>
          <w:color w:val="000000" w:themeColor="text1"/>
          <w:sz w:val="20"/>
          <w:szCs w:val="20"/>
        </w:rPr>
        <w:t xml:space="preserve">Kokkedal </w:t>
      </w:r>
      <w:r w:rsidR="00653491">
        <w:rPr>
          <w:color w:val="000000" w:themeColor="text1"/>
          <w:sz w:val="20"/>
          <w:szCs w:val="20"/>
        </w:rPr>
        <w:t xml:space="preserve">og Rungsted </w:t>
      </w:r>
      <w:r w:rsidR="00850DEC">
        <w:rPr>
          <w:color w:val="000000" w:themeColor="text1"/>
          <w:sz w:val="20"/>
          <w:szCs w:val="20"/>
        </w:rPr>
        <w:t>station, indkøbscenter og busforbindelser.</w:t>
      </w:r>
      <w:r w:rsidR="002E4B27">
        <w:rPr>
          <w:color w:val="000000" w:themeColor="text1"/>
          <w:sz w:val="20"/>
          <w:szCs w:val="20"/>
        </w:rPr>
        <w:br/>
      </w:r>
      <w:r w:rsidR="00C63E59">
        <w:rPr>
          <w:color w:val="000000" w:themeColor="text1"/>
          <w:sz w:val="20"/>
          <w:szCs w:val="20"/>
        </w:rPr>
        <w:br/>
        <w:t xml:space="preserve">Vi er beliggende ganske tæt på Hørsholm kommunes legeplads ”Eventyrlegepladsen” som benyttes helt fast </w:t>
      </w:r>
      <w:r w:rsidR="00F67C0D">
        <w:rPr>
          <w:color w:val="000000" w:themeColor="text1"/>
          <w:sz w:val="20"/>
          <w:szCs w:val="20"/>
        </w:rPr>
        <w:t>af alle vores børnegrupper. V</w:t>
      </w:r>
      <w:r w:rsidR="00C63E59">
        <w:rPr>
          <w:color w:val="000000" w:themeColor="text1"/>
          <w:sz w:val="20"/>
          <w:szCs w:val="20"/>
        </w:rPr>
        <w:t>ores ældste børn</w:t>
      </w:r>
      <w:r w:rsidR="00F67C0D">
        <w:rPr>
          <w:color w:val="000000" w:themeColor="text1"/>
          <w:sz w:val="20"/>
          <w:szCs w:val="20"/>
        </w:rPr>
        <w:t xml:space="preserve">, </w:t>
      </w:r>
      <w:r w:rsidR="00C63E59">
        <w:rPr>
          <w:color w:val="000000" w:themeColor="text1"/>
          <w:sz w:val="20"/>
          <w:szCs w:val="20"/>
        </w:rPr>
        <w:t>”skolegruppe</w:t>
      </w:r>
      <w:r w:rsidR="00F67C0D">
        <w:rPr>
          <w:color w:val="000000" w:themeColor="text1"/>
          <w:sz w:val="20"/>
          <w:szCs w:val="20"/>
        </w:rPr>
        <w:t>n</w:t>
      </w:r>
      <w:r w:rsidR="00C63E59">
        <w:rPr>
          <w:color w:val="000000" w:themeColor="text1"/>
          <w:sz w:val="20"/>
          <w:szCs w:val="20"/>
        </w:rPr>
        <w:t>”</w:t>
      </w:r>
      <w:r w:rsidR="00F67C0D">
        <w:rPr>
          <w:color w:val="000000" w:themeColor="text1"/>
          <w:sz w:val="20"/>
          <w:szCs w:val="20"/>
        </w:rPr>
        <w:t>, bruger ”Eventyrlegepladsen</w:t>
      </w:r>
      <w:r w:rsidR="00257894">
        <w:rPr>
          <w:color w:val="000000" w:themeColor="text1"/>
          <w:sz w:val="20"/>
          <w:szCs w:val="20"/>
        </w:rPr>
        <w:t>”</w:t>
      </w:r>
      <w:r w:rsidR="00F67C0D">
        <w:rPr>
          <w:color w:val="000000" w:themeColor="text1"/>
          <w:sz w:val="20"/>
          <w:szCs w:val="20"/>
        </w:rPr>
        <w:t xml:space="preserve"> som fast tilhørssted.</w:t>
      </w:r>
      <w:r w:rsidR="00AB0636">
        <w:rPr>
          <w:color w:val="000000" w:themeColor="text1"/>
          <w:sz w:val="20"/>
          <w:szCs w:val="20"/>
        </w:rPr>
        <w:br/>
        <w:t>”Den lille Legeplads” på Birkevej, er også et yndet mål for en lille tur.</w:t>
      </w:r>
      <w:r w:rsidR="00C6313F">
        <w:rPr>
          <w:color w:val="000000" w:themeColor="text1"/>
          <w:sz w:val="20"/>
          <w:szCs w:val="20"/>
        </w:rPr>
        <w:br/>
        <w:t>Vi samarbejder med alle skolerne i Hørsholm kommune, idet vi ligger lige midt imellem dem alle, og derfor sender børn videre til dem alle.</w:t>
      </w:r>
      <w:r w:rsidR="009A3D90">
        <w:rPr>
          <w:color w:val="000000" w:themeColor="text1"/>
          <w:sz w:val="20"/>
          <w:szCs w:val="20"/>
        </w:rPr>
        <w:br/>
      </w:r>
      <w:r w:rsidR="0038095D">
        <w:rPr>
          <w:color w:val="000000" w:themeColor="text1"/>
          <w:sz w:val="20"/>
          <w:szCs w:val="20"/>
        </w:rPr>
        <w:br/>
        <w:t xml:space="preserve">Vi er normeret til </w:t>
      </w:r>
      <w:r>
        <w:rPr>
          <w:color w:val="000000" w:themeColor="text1"/>
          <w:sz w:val="20"/>
          <w:szCs w:val="20"/>
        </w:rPr>
        <w:t xml:space="preserve">ca. 50 børnehavebørn i alderen 3-6 år </w:t>
      </w:r>
      <w:r w:rsidR="004C290E">
        <w:rPr>
          <w:color w:val="000000" w:themeColor="text1"/>
          <w:sz w:val="20"/>
          <w:szCs w:val="20"/>
        </w:rPr>
        <w:t xml:space="preserve">som fordeler sig i 2 grupper </w:t>
      </w:r>
      <w:r>
        <w:rPr>
          <w:color w:val="000000" w:themeColor="text1"/>
          <w:sz w:val="20"/>
          <w:szCs w:val="20"/>
        </w:rPr>
        <w:t>og 25 vuggestuebørn i alderen 0-3 år</w:t>
      </w:r>
      <w:r w:rsidR="004C290E">
        <w:rPr>
          <w:color w:val="000000" w:themeColor="text1"/>
          <w:sz w:val="20"/>
          <w:szCs w:val="20"/>
        </w:rPr>
        <w:t>, som fordeler sig i 2 grupper.</w:t>
      </w:r>
      <w:r w:rsidR="0064785C">
        <w:rPr>
          <w:color w:val="000000" w:themeColor="text1"/>
          <w:sz w:val="20"/>
          <w:szCs w:val="20"/>
        </w:rPr>
        <w:br/>
        <w:t>Børnehaven er organiseret i aldersopdelte grupper på tværs 2-3 formiddage om ugen.</w:t>
      </w:r>
      <w:r w:rsidR="0064785C">
        <w:rPr>
          <w:color w:val="000000" w:themeColor="text1"/>
          <w:sz w:val="20"/>
          <w:szCs w:val="20"/>
        </w:rPr>
        <w:br/>
        <w:t>I vuggestuen samles de ældste ca.8 ældste børn fra de 2 grupper alle formiddage.</w:t>
      </w:r>
      <w:r w:rsidR="00431B6E">
        <w:rPr>
          <w:color w:val="000000" w:themeColor="text1"/>
          <w:sz w:val="20"/>
          <w:szCs w:val="20"/>
        </w:rPr>
        <w:br/>
      </w:r>
      <w:r w:rsidR="00FA2B25">
        <w:rPr>
          <w:color w:val="000000" w:themeColor="text1"/>
          <w:sz w:val="20"/>
          <w:szCs w:val="20"/>
        </w:rPr>
        <w:br/>
      </w:r>
      <w:r>
        <w:rPr>
          <w:color w:val="000000" w:themeColor="text1"/>
          <w:sz w:val="20"/>
          <w:szCs w:val="20"/>
        </w:rPr>
        <w:t>Derudover vores Ressourcegruppe med plads til 8 børn i alderen 1-6 år.</w:t>
      </w:r>
      <w:r w:rsidR="00F23A3F">
        <w:rPr>
          <w:color w:val="000000" w:themeColor="text1"/>
          <w:sz w:val="20"/>
          <w:szCs w:val="20"/>
        </w:rPr>
        <w:t xml:space="preserve"> Ressourcegruppen modtager børn, der i kortere eller længere tid, har behov for et særligt tilrettelagt pædagogisk tilbud.</w:t>
      </w:r>
      <w:r w:rsidR="00D773F7">
        <w:rPr>
          <w:color w:val="000000" w:themeColor="text1"/>
          <w:sz w:val="20"/>
          <w:szCs w:val="20"/>
        </w:rPr>
        <w:br/>
        <w:t xml:space="preserve">I gruppen arbejdes der med særlige specialpædagogiske metoder, ex i form af understøttende kommunikationsformer </w:t>
      </w:r>
      <w:proofErr w:type="spellStart"/>
      <w:r w:rsidR="00D773F7">
        <w:rPr>
          <w:color w:val="000000" w:themeColor="text1"/>
          <w:sz w:val="20"/>
          <w:szCs w:val="20"/>
        </w:rPr>
        <w:t>Boardmaker</w:t>
      </w:r>
      <w:proofErr w:type="spellEnd"/>
      <w:r w:rsidR="00D773F7">
        <w:rPr>
          <w:color w:val="000000" w:themeColor="text1"/>
          <w:sz w:val="20"/>
          <w:szCs w:val="20"/>
        </w:rPr>
        <w:t>,</w:t>
      </w:r>
      <w:r w:rsidR="008E77B6">
        <w:rPr>
          <w:color w:val="000000" w:themeColor="text1"/>
          <w:sz w:val="20"/>
          <w:szCs w:val="20"/>
        </w:rPr>
        <w:t xml:space="preserve"> </w:t>
      </w:r>
      <w:r w:rsidR="00D773F7">
        <w:rPr>
          <w:color w:val="000000" w:themeColor="text1"/>
          <w:sz w:val="20"/>
          <w:szCs w:val="20"/>
        </w:rPr>
        <w:t xml:space="preserve">Tegn til Tale og </w:t>
      </w:r>
      <w:proofErr w:type="spellStart"/>
      <w:r w:rsidR="00D773F7">
        <w:rPr>
          <w:color w:val="000000" w:themeColor="text1"/>
          <w:sz w:val="20"/>
          <w:szCs w:val="20"/>
        </w:rPr>
        <w:t>Pecs</w:t>
      </w:r>
      <w:proofErr w:type="spellEnd"/>
      <w:r w:rsidR="00D773F7">
        <w:rPr>
          <w:color w:val="000000" w:themeColor="text1"/>
          <w:sz w:val="20"/>
          <w:szCs w:val="20"/>
        </w:rPr>
        <w:t>.</w:t>
      </w:r>
      <w:r w:rsidR="003170C4">
        <w:rPr>
          <w:color w:val="000000" w:themeColor="text1"/>
          <w:sz w:val="20"/>
          <w:szCs w:val="20"/>
        </w:rPr>
        <w:br/>
        <w:t>Gruppen betjenes af et fast tværfagligt team bestående af psykolog, fysioterapeut, og logopæd.</w:t>
      </w:r>
      <w:r w:rsidR="003971E0">
        <w:rPr>
          <w:color w:val="000000" w:themeColor="text1"/>
          <w:sz w:val="20"/>
          <w:szCs w:val="20"/>
        </w:rPr>
        <w:br/>
        <w:t>Gruppens børn har alle individuelle handleplaner og fokusmål.</w:t>
      </w:r>
    </w:p>
    <w:p w14:paraId="08172C11" w14:textId="3C6F1CDA" w:rsidR="008E77B6" w:rsidRDefault="007F2451" w:rsidP="009A1402">
      <w:pPr>
        <w:rPr>
          <w:color w:val="000000" w:themeColor="text1"/>
          <w:sz w:val="20"/>
          <w:szCs w:val="20"/>
        </w:rPr>
      </w:pPr>
      <w:r>
        <w:rPr>
          <w:color w:val="000000" w:themeColor="text1"/>
          <w:sz w:val="20"/>
          <w:szCs w:val="20"/>
        </w:rPr>
        <w:t>Vi er fysisk beliggende i 2 huse adskilt af fælles legeplads</w:t>
      </w:r>
      <w:r w:rsidR="00850DEC">
        <w:rPr>
          <w:color w:val="000000" w:themeColor="text1"/>
          <w:sz w:val="20"/>
          <w:szCs w:val="20"/>
        </w:rPr>
        <w:t>.</w:t>
      </w:r>
      <w:r w:rsidR="00294444">
        <w:rPr>
          <w:color w:val="000000" w:themeColor="text1"/>
          <w:sz w:val="20"/>
          <w:szCs w:val="20"/>
        </w:rPr>
        <w:br/>
        <w:t>Bygningerne fremstår slidte, men det forventes at begge huse gennemgår renovering i 202</w:t>
      </w:r>
      <w:r w:rsidR="006D2238">
        <w:rPr>
          <w:color w:val="000000" w:themeColor="text1"/>
          <w:sz w:val="20"/>
          <w:szCs w:val="20"/>
        </w:rPr>
        <w:t>1</w:t>
      </w:r>
      <w:r w:rsidR="00294444">
        <w:rPr>
          <w:color w:val="000000" w:themeColor="text1"/>
          <w:sz w:val="20"/>
          <w:szCs w:val="20"/>
        </w:rPr>
        <w:t>/202</w:t>
      </w:r>
      <w:r w:rsidR="006D2238">
        <w:rPr>
          <w:color w:val="000000" w:themeColor="text1"/>
          <w:sz w:val="20"/>
          <w:szCs w:val="20"/>
        </w:rPr>
        <w:t>2</w:t>
      </w:r>
    </w:p>
    <w:p w14:paraId="0DB29E28" w14:textId="21FB7DE5" w:rsidR="008E77B6" w:rsidRDefault="008E77B6" w:rsidP="009A1402">
      <w:pPr>
        <w:rPr>
          <w:color w:val="000000" w:themeColor="text1"/>
          <w:sz w:val="20"/>
          <w:szCs w:val="20"/>
        </w:rPr>
      </w:pPr>
      <w:r>
        <w:rPr>
          <w:color w:val="000000" w:themeColor="text1"/>
          <w:sz w:val="20"/>
          <w:szCs w:val="20"/>
        </w:rPr>
        <w:t>Vi er meget blandet personalegruppe i alle aldre</w:t>
      </w:r>
      <w:r w:rsidR="00AA2DF3">
        <w:rPr>
          <w:color w:val="000000" w:themeColor="text1"/>
          <w:sz w:val="20"/>
          <w:szCs w:val="20"/>
        </w:rPr>
        <w:t xml:space="preserve"> og etniciteter.</w:t>
      </w:r>
    </w:p>
    <w:p w14:paraId="783176BF" w14:textId="0206CABE" w:rsidR="007B4893" w:rsidRDefault="00CA3DE0" w:rsidP="009A1402">
      <w:pPr>
        <w:rPr>
          <w:color w:val="000000" w:themeColor="text1"/>
          <w:sz w:val="20"/>
          <w:szCs w:val="20"/>
        </w:rPr>
      </w:pPr>
      <w:r>
        <w:rPr>
          <w:color w:val="000000" w:themeColor="text1"/>
          <w:sz w:val="20"/>
          <w:szCs w:val="20"/>
        </w:rPr>
        <w:t>Vi ser det som en vigtig del af det pædagogiske grundlag, at vi er 1 institution, og at der er en rød tråd fra vuggestue til børnehave.</w:t>
      </w:r>
    </w:p>
    <w:p w14:paraId="599C84D5" w14:textId="1A131E82" w:rsidR="001603E5" w:rsidRDefault="001603E5" w:rsidP="009A1402">
      <w:pPr>
        <w:rPr>
          <w:color w:val="000000" w:themeColor="text1"/>
          <w:sz w:val="20"/>
          <w:szCs w:val="20"/>
        </w:rPr>
      </w:pPr>
      <w:r>
        <w:rPr>
          <w:color w:val="000000" w:themeColor="text1"/>
          <w:sz w:val="20"/>
          <w:szCs w:val="20"/>
        </w:rPr>
        <w:t>Vi samarbejder tæt med kommunens tværfaglige team (logopæd, fysioterapeut og psykolog) om børnenes udvikling.</w:t>
      </w:r>
    </w:p>
    <w:p w14:paraId="25AE08E8" w14:textId="29686909" w:rsidR="007B4893" w:rsidRDefault="007B4893" w:rsidP="009A1402">
      <w:pPr>
        <w:rPr>
          <w:color w:val="000000" w:themeColor="text1"/>
          <w:sz w:val="20"/>
          <w:szCs w:val="20"/>
        </w:rPr>
      </w:pPr>
      <w:r>
        <w:rPr>
          <w:color w:val="000000" w:themeColor="text1"/>
          <w:sz w:val="20"/>
          <w:szCs w:val="20"/>
        </w:rPr>
        <w:t>Vi er uddannelsesinstitution for pædagogstuderende og modtager</w:t>
      </w:r>
      <w:r w:rsidR="00B96CDF">
        <w:rPr>
          <w:color w:val="000000" w:themeColor="text1"/>
          <w:sz w:val="20"/>
          <w:szCs w:val="20"/>
        </w:rPr>
        <w:t xml:space="preserve"> desuden</w:t>
      </w:r>
      <w:r>
        <w:rPr>
          <w:color w:val="000000" w:themeColor="text1"/>
          <w:sz w:val="20"/>
          <w:szCs w:val="20"/>
        </w:rPr>
        <w:t xml:space="preserve"> jævnligt praktikanter som af forskellige årsager søger praktikophold indenfor dagtilbudsområdet.</w:t>
      </w:r>
      <w:r w:rsidR="00B96CDF">
        <w:rPr>
          <w:color w:val="000000" w:themeColor="text1"/>
          <w:sz w:val="20"/>
          <w:szCs w:val="20"/>
        </w:rPr>
        <w:t xml:space="preserve"> Det kan også være tale om </w:t>
      </w:r>
      <w:r w:rsidR="00A5407E">
        <w:rPr>
          <w:color w:val="000000" w:themeColor="text1"/>
          <w:sz w:val="20"/>
          <w:szCs w:val="20"/>
        </w:rPr>
        <w:t xml:space="preserve">et </w:t>
      </w:r>
      <w:r w:rsidR="00B96CDF">
        <w:rPr>
          <w:color w:val="000000" w:themeColor="text1"/>
          <w:sz w:val="20"/>
          <w:szCs w:val="20"/>
        </w:rPr>
        <w:t>praktikophold, hvor det gælder om at lære sprog.</w:t>
      </w:r>
    </w:p>
    <w:p w14:paraId="3BEFAFBC" w14:textId="480D4422" w:rsidR="009E0C29" w:rsidRDefault="00CA69E0" w:rsidP="009A1402">
      <w:pPr>
        <w:rPr>
          <w:color w:val="000000" w:themeColor="text1"/>
          <w:sz w:val="20"/>
          <w:szCs w:val="20"/>
        </w:rPr>
      </w:pPr>
      <w:r>
        <w:rPr>
          <w:color w:val="000000" w:themeColor="text1"/>
          <w:sz w:val="20"/>
          <w:szCs w:val="20"/>
        </w:rPr>
        <w:t xml:space="preserve">Vi er optaget af, at alle børn har mulighed for at knytte an til et børnefællesskab, stort eller lille. </w:t>
      </w:r>
    </w:p>
    <w:p w14:paraId="62917D75" w14:textId="219C9582" w:rsidR="00332D77" w:rsidRDefault="00332D77" w:rsidP="009A1402">
      <w:pPr>
        <w:rPr>
          <w:color w:val="000000" w:themeColor="text1"/>
          <w:sz w:val="20"/>
          <w:szCs w:val="20"/>
        </w:rPr>
      </w:pPr>
      <w:r>
        <w:rPr>
          <w:color w:val="000000" w:themeColor="text1"/>
          <w:sz w:val="20"/>
          <w:szCs w:val="20"/>
        </w:rPr>
        <w:t>Vi er i alle aktiviteter, der foregår på tværs i institutionen, opmærksomme på, om og hvordan børnene i ressourcegruppen kan deltage.</w:t>
      </w:r>
    </w:p>
    <w:p w14:paraId="6DD0BA08" w14:textId="77777777" w:rsidR="00C63E59" w:rsidRPr="00DA1B08" w:rsidRDefault="00C63E59" w:rsidP="009A1402">
      <w:pPr>
        <w:rPr>
          <w:color w:val="000000" w:themeColor="text1"/>
          <w:sz w:val="20"/>
          <w:szCs w:val="20"/>
        </w:rPr>
      </w:pPr>
    </w:p>
    <w:p w14:paraId="52BCCF33" w14:textId="77777777" w:rsidR="009A1402" w:rsidRDefault="009A1402">
      <w:pPr>
        <w:rPr>
          <w:highlight w:val="yellow"/>
        </w:rPr>
      </w:pPr>
      <w:r>
        <w:rPr>
          <w:highlight w:val="yellow"/>
        </w:rPr>
        <w:br w:type="page"/>
      </w:r>
    </w:p>
    <w:p w14:paraId="52BCCF37" w14:textId="2DCCEEA2" w:rsidR="00B75C38" w:rsidRDefault="009A1402" w:rsidP="00D14B38">
      <w:pPr>
        <w:pStyle w:val="Overskrift1"/>
        <w:pBdr>
          <w:bottom w:val="single" w:sz="4" w:space="1" w:color="auto"/>
        </w:pBdr>
        <w:rPr>
          <w:color w:val="auto"/>
          <w:sz w:val="44"/>
          <w:szCs w:val="44"/>
        </w:rPr>
      </w:pPr>
      <w:r w:rsidRPr="009A1402">
        <w:rPr>
          <w:color w:val="auto"/>
          <w:sz w:val="44"/>
          <w:szCs w:val="44"/>
        </w:rPr>
        <w:lastRenderedPageBreak/>
        <w:t>Pædagogisk læreplan</w:t>
      </w:r>
    </w:p>
    <w:p w14:paraId="29EB7F3D" w14:textId="77777777" w:rsidR="00D14B38" w:rsidRPr="00D14B38" w:rsidRDefault="00D14B38" w:rsidP="00D14B38">
      <w:pPr>
        <w:rPr>
          <w:highlight w:val="yellow"/>
        </w:rPr>
      </w:pPr>
    </w:p>
    <w:p w14:paraId="52BCCF38" w14:textId="77777777" w:rsidR="00B75C38" w:rsidRPr="00B75C38" w:rsidRDefault="00B75C38" w:rsidP="00B75C38">
      <w:pPr>
        <w:rPr>
          <w:u w:val="single"/>
        </w:rPr>
      </w:pPr>
      <w:r w:rsidRPr="00B75C38">
        <w:rPr>
          <w:u w:val="single"/>
        </w:rPr>
        <w:t xml:space="preserve">De centrale elementer er: </w:t>
      </w:r>
    </w:p>
    <w:p w14:paraId="52BCCF39" w14:textId="77777777" w:rsidR="00B75C38" w:rsidRDefault="00B75C38" w:rsidP="00B75C38">
      <w:pPr>
        <w:pStyle w:val="Listeafsnit"/>
        <w:numPr>
          <w:ilvl w:val="0"/>
          <w:numId w:val="1"/>
        </w:numPr>
      </w:pPr>
      <w:r w:rsidRPr="00B75C38">
        <w:rPr>
          <w:b/>
        </w:rPr>
        <w:t>Børnesyn</w:t>
      </w:r>
      <w:r>
        <w:t>. Det at være barn har værdi i sig selv.</w:t>
      </w:r>
    </w:p>
    <w:p w14:paraId="52BCCF3A" w14:textId="77777777" w:rsidR="00B75C38" w:rsidRDefault="00B75C38" w:rsidP="00B75C38">
      <w:pPr>
        <w:pStyle w:val="Listeafsnit"/>
        <w:numPr>
          <w:ilvl w:val="0"/>
          <w:numId w:val="1"/>
        </w:numPr>
      </w:pPr>
      <w:r w:rsidRPr="00B75C38">
        <w:rPr>
          <w:b/>
        </w:rPr>
        <w:t>Dannelse og børneperspektiv</w:t>
      </w:r>
      <w:r>
        <w:t>. Børn på fx 2 og 4 år skal høres og tages alvorligt som led i starten på en dannelsesproces og demokratisk forståelse.</w:t>
      </w:r>
    </w:p>
    <w:p w14:paraId="52BCCF3B" w14:textId="77777777" w:rsidR="00B75C38" w:rsidRDefault="00B75C38" w:rsidP="00B75C38">
      <w:pPr>
        <w:pStyle w:val="Listeafsnit"/>
        <w:numPr>
          <w:ilvl w:val="0"/>
          <w:numId w:val="1"/>
        </w:numPr>
      </w:pPr>
      <w:r w:rsidRPr="00B75C38">
        <w:rPr>
          <w:b/>
        </w:rPr>
        <w:t>Leg</w:t>
      </w:r>
      <w:r>
        <w:t>. Legen har en værdi i sig selv og skal være en gennemgående del af et dagtilbud.</w:t>
      </w:r>
    </w:p>
    <w:p w14:paraId="52BCCF3C" w14:textId="77777777" w:rsidR="00B75C38" w:rsidRDefault="00B75C38" w:rsidP="00B75C38">
      <w:pPr>
        <w:pStyle w:val="Listeafsnit"/>
        <w:numPr>
          <w:ilvl w:val="0"/>
          <w:numId w:val="1"/>
        </w:numPr>
      </w:pPr>
      <w:r w:rsidRPr="00B75C38">
        <w:rPr>
          <w:b/>
        </w:rPr>
        <w:t>Læring</w:t>
      </w:r>
      <w:r>
        <w:t>. Læring skal forstås bredt, og læring sker fx gennem leg, relationer, planlagte aktiviteter og udforskning af naturen og ved at blive udfordret.</w:t>
      </w:r>
    </w:p>
    <w:p w14:paraId="52BCCF3D" w14:textId="77777777" w:rsidR="00B75C38" w:rsidRDefault="00B75C38" w:rsidP="00B75C38">
      <w:pPr>
        <w:pStyle w:val="Listeafsnit"/>
        <w:numPr>
          <w:ilvl w:val="0"/>
          <w:numId w:val="1"/>
        </w:numPr>
      </w:pPr>
      <w:r w:rsidRPr="00B75C38">
        <w:rPr>
          <w:b/>
        </w:rPr>
        <w:t>Børnefællesskaber</w:t>
      </w:r>
      <w:r>
        <w:t>. Leg, dannelse og læring sker i børnefællesskaber, som det pædagogiske personale sætter rammerne for.</w:t>
      </w:r>
    </w:p>
    <w:p w14:paraId="52BCCF3E" w14:textId="77777777" w:rsidR="00B75C38" w:rsidRDefault="00B75C38" w:rsidP="00B75C38">
      <w:pPr>
        <w:pStyle w:val="Listeafsnit"/>
        <w:numPr>
          <w:ilvl w:val="0"/>
          <w:numId w:val="1"/>
        </w:numPr>
      </w:pPr>
      <w:r w:rsidRPr="00B75C38">
        <w:rPr>
          <w:b/>
        </w:rPr>
        <w:t>Pædagogisk læringsmiljø</w:t>
      </w:r>
      <w:r>
        <w:t>. Et trygt og stimulerende pædagogisk læringsmiljø er udgangspunktet for arbejdet med børns læring.</w:t>
      </w:r>
    </w:p>
    <w:p w14:paraId="52BCCF3F" w14:textId="77777777" w:rsidR="00B75C38" w:rsidRDefault="00B75C38" w:rsidP="00B75C38">
      <w:pPr>
        <w:pStyle w:val="Listeafsnit"/>
        <w:numPr>
          <w:ilvl w:val="0"/>
          <w:numId w:val="1"/>
        </w:numPr>
      </w:pPr>
      <w:r w:rsidRPr="00B75C38">
        <w:rPr>
          <w:b/>
        </w:rPr>
        <w:t>Forældresamarbejde</w:t>
      </w:r>
      <w:r>
        <w:t>. Et godt forældresamarbejde har fokus på at styrke både barnets trivsel og barnets læring.</w:t>
      </w:r>
    </w:p>
    <w:p w14:paraId="52BCCF40" w14:textId="77777777" w:rsidR="00B75C38" w:rsidRDefault="00B75C38" w:rsidP="00B75C38">
      <w:pPr>
        <w:pStyle w:val="Listeafsnit"/>
        <w:numPr>
          <w:ilvl w:val="0"/>
          <w:numId w:val="1"/>
        </w:numPr>
      </w:pPr>
      <w:r w:rsidRPr="00B75C38">
        <w:rPr>
          <w:b/>
        </w:rPr>
        <w:t xml:space="preserve">Børn i udsatte positioner. </w:t>
      </w:r>
      <w:r>
        <w:t>Alle børn skal udfordres og opleve mestring i lege og aktiviteter.</w:t>
      </w:r>
    </w:p>
    <w:p w14:paraId="52BCCF44" w14:textId="5B0955A1" w:rsidR="00BB0384" w:rsidRDefault="00B75C38" w:rsidP="00B75C38">
      <w:pPr>
        <w:pStyle w:val="Listeafsnit"/>
        <w:numPr>
          <w:ilvl w:val="0"/>
          <w:numId w:val="1"/>
        </w:numPr>
      </w:pPr>
      <w:r w:rsidRPr="00B75C38">
        <w:rPr>
          <w:b/>
        </w:rPr>
        <w:t>Sammenhæng til børnehaveklassen.</w:t>
      </w:r>
      <w:r>
        <w:t xml:space="preserve"> Sammenhæng handler blandt andet om at understøtte børns sociale kompetencer, tro på egne evner, nysgerrighed mv.”</w:t>
      </w:r>
    </w:p>
    <w:p w14:paraId="1026F4E2" w14:textId="00EF30A4" w:rsidR="00D0073D" w:rsidRDefault="00D0073D" w:rsidP="00D0073D">
      <w:pPr>
        <w:pStyle w:val="Listeafsnit"/>
        <w:rPr>
          <w:b/>
        </w:rPr>
      </w:pPr>
    </w:p>
    <w:p w14:paraId="7329AAB0" w14:textId="27A5C02C" w:rsidR="00D0073D" w:rsidRDefault="00D0073D" w:rsidP="00D0073D">
      <w:pPr>
        <w:pStyle w:val="Listeafsnit"/>
        <w:rPr>
          <w:b/>
        </w:rPr>
      </w:pPr>
    </w:p>
    <w:p w14:paraId="1CCA3114" w14:textId="77777777" w:rsidR="00D0073D" w:rsidRPr="009964AC" w:rsidRDefault="00D0073D" w:rsidP="00D0073D">
      <w:pPr>
        <w:pStyle w:val="Listeafsnit"/>
      </w:pPr>
    </w:p>
    <w:p w14:paraId="52BCCF45" w14:textId="77777777" w:rsidR="00BB0384" w:rsidRDefault="00BB0384">
      <w:pPr>
        <w:rPr>
          <w:b/>
          <w:i/>
        </w:rPr>
      </w:pPr>
      <w:r>
        <w:rPr>
          <w:b/>
          <w:i/>
        </w:rPr>
        <w:br w:type="page"/>
      </w:r>
    </w:p>
    <w:p w14:paraId="52BCCF4B" w14:textId="6691716A" w:rsidR="00BB0384" w:rsidRPr="00B85557" w:rsidRDefault="00BB0384" w:rsidP="00B85557">
      <w:pPr>
        <w:pStyle w:val="Overskrift2"/>
        <w:pBdr>
          <w:bottom w:val="single" w:sz="4" w:space="1" w:color="auto"/>
        </w:pBdr>
        <w:rPr>
          <w:color w:val="auto"/>
          <w:sz w:val="28"/>
          <w:szCs w:val="28"/>
        </w:rPr>
      </w:pPr>
      <w:r w:rsidRPr="00693D00">
        <w:rPr>
          <w:color w:val="auto"/>
          <w:sz w:val="28"/>
          <w:szCs w:val="28"/>
        </w:rPr>
        <w:lastRenderedPageBreak/>
        <w:t>Børnesyn</w:t>
      </w:r>
      <w:r w:rsidR="00E70FB1">
        <w:rPr>
          <w:color w:val="auto"/>
          <w:sz w:val="28"/>
          <w:szCs w:val="28"/>
        </w:rPr>
        <w:t>.</w:t>
      </w:r>
      <w:r w:rsidRPr="00693D00">
        <w:rPr>
          <w:color w:val="auto"/>
          <w:sz w:val="28"/>
          <w:szCs w:val="28"/>
        </w:rPr>
        <w:t xml:space="preserve"> </w:t>
      </w:r>
    </w:p>
    <w:tbl>
      <w:tblPr>
        <w:tblStyle w:val="Tabel-Gitter"/>
        <w:tblW w:w="0" w:type="auto"/>
        <w:tblLook w:val="04A0" w:firstRow="1" w:lastRow="0" w:firstColumn="1" w:lastColumn="0" w:noHBand="0" w:noVBand="1"/>
      </w:tblPr>
      <w:tblGrid>
        <w:gridCol w:w="4814"/>
        <w:gridCol w:w="4814"/>
      </w:tblGrid>
      <w:tr w:rsidR="00A17C09" w14:paraId="192A4FD8" w14:textId="77777777" w:rsidTr="00A17C09">
        <w:tc>
          <w:tcPr>
            <w:tcW w:w="4814" w:type="dxa"/>
          </w:tcPr>
          <w:p w14:paraId="2C2A357A" w14:textId="504706F9" w:rsidR="00A17C09" w:rsidRPr="00897FCB" w:rsidRDefault="003B25F5" w:rsidP="00986955">
            <w:pPr>
              <w:jc w:val="center"/>
              <w:rPr>
                <w:b/>
                <w:iCs/>
                <w:sz w:val="28"/>
                <w:szCs w:val="28"/>
              </w:rPr>
            </w:pPr>
            <w:r>
              <w:rPr>
                <w:bCs/>
                <w:iCs/>
              </w:rPr>
              <w:br/>
            </w:r>
            <w:r w:rsidR="00986955" w:rsidRPr="00897FCB">
              <w:rPr>
                <w:b/>
                <w:iCs/>
                <w:sz w:val="28"/>
                <w:szCs w:val="28"/>
              </w:rPr>
              <w:t>Respekt</w:t>
            </w:r>
          </w:p>
          <w:p w14:paraId="6F894E38" w14:textId="77777777" w:rsidR="00D32FEE" w:rsidRDefault="00D32FEE" w:rsidP="00986955">
            <w:pPr>
              <w:jc w:val="center"/>
              <w:rPr>
                <w:bCs/>
                <w:iCs/>
              </w:rPr>
            </w:pPr>
          </w:p>
          <w:p w14:paraId="2A08D590" w14:textId="5E0BA50A" w:rsidR="00986955" w:rsidRDefault="00986955" w:rsidP="00986955">
            <w:pPr>
              <w:jc w:val="center"/>
              <w:rPr>
                <w:bCs/>
                <w:iCs/>
              </w:rPr>
            </w:pPr>
            <w:r>
              <w:rPr>
                <w:bCs/>
                <w:iCs/>
              </w:rPr>
              <w:t>Vi vil anerkende hinandens forskelligheder og meninger.</w:t>
            </w:r>
          </w:p>
          <w:p w14:paraId="7FC76478" w14:textId="63F90C3A" w:rsidR="00986955" w:rsidRPr="006974DC" w:rsidRDefault="00986955" w:rsidP="00986955">
            <w:pPr>
              <w:jc w:val="center"/>
              <w:rPr>
                <w:bCs/>
                <w:iCs/>
                <w:sz w:val="24"/>
                <w:szCs w:val="24"/>
              </w:rPr>
            </w:pPr>
          </w:p>
          <w:p w14:paraId="645709E6" w14:textId="4CB51346" w:rsidR="00986955" w:rsidRDefault="00986955" w:rsidP="00986955">
            <w:pPr>
              <w:jc w:val="center"/>
              <w:rPr>
                <w:bCs/>
                <w:iCs/>
              </w:rPr>
            </w:pPr>
            <w:r w:rsidRPr="006974DC">
              <w:rPr>
                <w:bCs/>
                <w:iCs/>
                <w:sz w:val="24"/>
                <w:szCs w:val="24"/>
              </w:rPr>
              <w:t>Overfor børnene</w:t>
            </w:r>
            <w:r>
              <w:rPr>
                <w:bCs/>
                <w:iCs/>
              </w:rPr>
              <w:br/>
              <w:t>vi taler respektfuldt til og om børnene</w:t>
            </w:r>
            <w:r w:rsidR="00F03083">
              <w:rPr>
                <w:bCs/>
                <w:iCs/>
              </w:rPr>
              <w:t>.</w:t>
            </w:r>
          </w:p>
          <w:p w14:paraId="630C47F2" w14:textId="77777777" w:rsidR="006060D9" w:rsidRDefault="00F03083" w:rsidP="00986955">
            <w:pPr>
              <w:jc w:val="center"/>
              <w:rPr>
                <w:bCs/>
                <w:iCs/>
              </w:rPr>
            </w:pPr>
            <w:r>
              <w:rPr>
                <w:bCs/>
                <w:iCs/>
              </w:rPr>
              <w:t>Vi lytter til børnene.</w:t>
            </w:r>
            <w:r>
              <w:rPr>
                <w:bCs/>
                <w:iCs/>
              </w:rPr>
              <w:br/>
              <w:t xml:space="preserve">Vi </w:t>
            </w:r>
            <w:r w:rsidR="00327E1A">
              <w:rPr>
                <w:bCs/>
                <w:iCs/>
              </w:rPr>
              <w:t>Lytter til børnene.</w:t>
            </w:r>
            <w:r w:rsidR="00327E1A">
              <w:rPr>
                <w:bCs/>
                <w:iCs/>
              </w:rPr>
              <w:br/>
              <w:t>Vi respekterer deres individuelle behov.</w:t>
            </w:r>
          </w:p>
          <w:p w14:paraId="59B1313B" w14:textId="52215024" w:rsidR="00F03083" w:rsidRPr="006974DC" w:rsidRDefault="00327E1A" w:rsidP="00986955">
            <w:pPr>
              <w:jc w:val="center"/>
              <w:rPr>
                <w:bCs/>
                <w:iCs/>
                <w:sz w:val="24"/>
                <w:szCs w:val="24"/>
              </w:rPr>
            </w:pPr>
            <w:r>
              <w:rPr>
                <w:bCs/>
                <w:iCs/>
              </w:rPr>
              <w:br/>
            </w:r>
            <w:r w:rsidRPr="006974DC">
              <w:rPr>
                <w:bCs/>
                <w:iCs/>
                <w:sz w:val="24"/>
                <w:szCs w:val="24"/>
              </w:rPr>
              <w:t>Overfor kollegaer</w:t>
            </w:r>
          </w:p>
          <w:p w14:paraId="4D534AE7" w14:textId="77777777" w:rsidR="003623F0" w:rsidRDefault="00327E1A" w:rsidP="00986955">
            <w:pPr>
              <w:jc w:val="center"/>
              <w:rPr>
                <w:bCs/>
                <w:iCs/>
              </w:rPr>
            </w:pPr>
            <w:r>
              <w:rPr>
                <w:bCs/>
                <w:iCs/>
              </w:rPr>
              <w:t>Vi taler respektfuldt om og til hinanden.</w:t>
            </w:r>
            <w:r>
              <w:rPr>
                <w:bCs/>
                <w:iCs/>
              </w:rPr>
              <w:br/>
              <w:t>Vi behandler hinanden</w:t>
            </w:r>
          </w:p>
          <w:p w14:paraId="3579F866" w14:textId="28EAA89D" w:rsidR="00327E1A" w:rsidRDefault="00327E1A" w:rsidP="00986955">
            <w:pPr>
              <w:jc w:val="center"/>
              <w:rPr>
                <w:bCs/>
                <w:iCs/>
              </w:rPr>
            </w:pPr>
            <w:r>
              <w:rPr>
                <w:bCs/>
                <w:iCs/>
              </w:rPr>
              <w:t xml:space="preserve"> som vi gerne selv vil behandles.</w:t>
            </w:r>
          </w:p>
          <w:p w14:paraId="526938BB" w14:textId="77777777" w:rsidR="003623F0" w:rsidRDefault="00327E1A" w:rsidP="00986955">
            <w:pPr>
              <w:jc w:val="center"/>
              <w:rPr>
                <w:bCs/>
                <w:iCs/>
              </w:rPr>
            </w:pPr>
            <w:r>
              <w:rPr>
                <w:bCs/>
                <w:iCs/>
              </w:rPr>
              <w:t xml:space="preserve">Vi er loyale overfor </w:t>
            </w:r>
            <w:r w:rsidR="003623F0">
              <w:rPr>
                <w:bCs/>
                <w:iCs/>
              </w:rPr>
              <w:t>fælles</w:t>
            </w:r>
          </w:p>
          <w:p w14:paraId="5A8F8E72" w14:textId="671C53EF" w:rsidR="00327E1A" w:rsidRDefault="00327E1A" w:rsidP="00986955">
            <w:pPr>
              <w:jc w:val="center"/>
              <w:rPr>
                <w:bCs/>
                <w:iCs/>
              </w:rPr>
            </w:pPr>
            <w:r>
              <w:rPr>
                <w:bCs/>
                <w:iCs/>
              </w:rPr>
              <w:t>beslutninger og aftaler.</w:t>
            </w:r>
          </w:p>
          <w:p w14:paraId="44CCE43F" w14:textId="77777777" w:rsidR="006974DC" w:rsidRPr="00986F57" w:rsidRDefault="006974DC" w:rsidP="00986955">
            <w:pPr>
              <w:jc w:val="center"/>
              <w:rPr>
                <w:bCs/>
                <w:iCs/>
                <w:sz w:val="24"/>
                <w:szCs w:val="24"/>
              </w:rPr>
            </w:pPr>
          </w:p>
          <w:p w14:paraId="5BC8BA49" w14:textId="18803645" w:rsidR="006060D9" w:rsidRPr="00986F57" w:rsidRDefault="006060D9" w:rsidP="006974DC">
            <w:pPr>
              <w:jc w:val="center"/>
              <w:rPr>
                <w:bCs/>
                <w:iCs/>
                <w:sz w:val="24"/>
                <w:szCs w:val="24"/>
              </w:rPr>
            </w:pPr>
            <w:r w:rsidRPr="00986F57">
              <w:rPr>
                <w:bCs/>
                <w:iCs/>
                <w:sz w:val="24"/>
                <w:szCs w:val="24"/>
              </w:rPr>
              <w:t>Overfor forældrene.</w:t>
            </w:r>
          </w:p>
          <w:p w14:paraId="6CAE5B53" w14:textId="77777777" w:rsidR="002D25E9" w:rsidRDefault="006060D9" w:rsidP="006060D9">
            <w:pPr>
              <w:jc w:val="center"/>
              <w:rPr>
                <w:bCs/>
                <w:iCs/>
              </w:rPr>
            </w:pPr>
            <w:r>
              <w:rPr>
                <w:bCs/>
                <w:iCs/>
              </w:rPr>
              <w:t>Vil vi tale respektfuldt til</w:t>
            </w:r>
          </w:p>
          <w:p w14:paraId="37FA797E" w14:textId="05A6D7B8" w:rsidR="006060D9" w:rsidRDefault="006060D9" w:rsidP="006060D9">
            <w:pPr>
              <w:jc w:val="center"/>
              <w:rPr>
                <w:bCs/>
                <w:iCs/>
              </w:rPr>
            </w:pPr>
            <w:r>
              <w:rPr>
                <w:bCs/>
                <w:iCs/>
              </w:rPr>
              <w:t xml:space="preserve"> og om forældrene.</w:t>
            </w:r>
          </w:p>
          <w:p w14:paraId="04FDFD4A" w14:textId="27D40471" w:rsidR="006060D9" w:rsidRDefault="006060D9" w:rsidP="006060D9">
            <w:pPr>
              <w:jc w:val="center"/>
              <w:rPr>
                <w:bCs/>
                <w:iCs/>
              </w:rPr>
            </w:pPr>
            <w:r>
              <w:rPr>
                <w:bCs/>
                <w:iCs/>
              </w:rPr>
              <w:t>Vi anerkender deres måde at være familie på.</w:t>
            </w:r>
            <w:r>
              <w:rPr>
                <w:bCs/>
                <w:iCs/>
              </w:rPr>
              <w:br/>
              <w:t>Vi udviser imødekommenhed.</w:t>
            </w:r>
          </w:p>
          <w:p w14:paraId="4065C69C" w14:textId="77777777" w:rsidR="00986955" w:rsidRDefault="00986955" w:rsidP="00C3793E">
            <w:pPr>
              <w:rPr>
                <w:bCs/>
                <w:iCs/>
              </w:rPr>
            </w:pPr>
          </w:p>
          <w:p w14:paraId="50770FB2" w14:textId="6DCF2FB3" w:rsidR="00986955" w:rsidRDefault="00986955" w:rsidP="00C3793E">
            <w:pPr>
              <w:rPr>
                <w:bCs/>
                <w:iCs/>
              </w:rPr>
            </w:pPr>
          </w:p>
        </w:tc>
        <w:tc>
          <w:tcPr>
            <w:tcW w:w="4814" w:type="dxa"/>
          </w:tcPr>
          <w:p w14:paraId="25ACF073" w14:textId="77777777" w:rsidR="00A17C09" w:rsidRDefault="00A17C09" w:rsidP="00A46E47">
            <w:pPr>
              <w:jc w:val="center"/>
              <w:rPr>
                <w:bCs/>
                <w:iCs/>
              </w:rPr>
            </w:pPr>
          </w:p>
          <w:p w14:paraId="5FAC9C27" w14:textId="77777777" w:rsidR="00A46E47" w:rsidRPr="00897FCB" w:rsidRDefault="00A46E47" w:rsidP="00A46E47">
            <w:pPr>
              <w:jc w:val="center"/>
              <w:rPr>
                <w:b/>
                <w:iCs/>
                <w:sz w:val="28"/>
                <w:szCs w:val="28"/>
              </w:rPr>
            </w:pPr>
            <w:r w:rsidRPr="00897FCB">
              <w:rPr>
                <w:b/>
                <w:iCs/>
                <w:sz w:val="28"/>
                <w:szCs w:val="28"/>
              </w:rPr>
              <w:t>Omsorg, nærvær og empati.</w:t>
            </w:r>
            <w:r w:rsidRPr="00897FCB">
              <w:rPr>
                <w:b/>
                <w:iCs/>
                <w:sz w:val="28"/>
                <w:szCs w:val="28"/>
              </w:rPr>
              <w:br/>
            </w:r>
          </w:p>
          <w:p w14:paraId="038D5755" w14:textId="77777777" w:rsidR="00602FC3" w:rsidRDefault="00A46E47" w:rsidP="00A46E47">
            <w:pPr>
              <w:jc w:val="center"/>
              <w:rPr>
                <w:bCs/>
                <w:iCs/>
              </w:rPr>
            </w:pPr>
            <w:r>
              <w:rPr>
                <w:bCs/>
                <w:iCs/>
              </w:rPr>
              <w:t>Det betyder at vi overfor børnene</w:t>
            </w:r>
          </w:p>
          <w:p w14:paraId="75ACD3D1" w14:textId="77777777" w:rsidR="00602FC3" w:rsidRDefault="00A46E47" w:rsidP="00A46E47">
            <w:pPr>
              <w:jc w:val="center"/>
              <w:rPr>
                <w:bCs/>
                <w:iCs/>
              </w:rPr>
            </w:pPr>
            <w:r>
              <w:rPr>
                <w:bCs/>
                <w:iCs/>
              </w:rPr>
              <w:t xml:space="preserve"> vil være lyttende</w:t>
            </w:r>
          </w:p>
          <w:p w14:paraId="657C6244" w14:textId="411FA294" w:rsidR="00A46E47" w:rsidRDefault="00A46E47" w:rsidP="00A46E47">
            <w:pPr>
              <w:jc w:val="center"/>
              <w:rPr>
                <w:bCs/>
                <w:iCs/>
              </w:rPr>
            </w:pPr>
            <w:r>
              <w:rPr>
                <w:bCs/>
                <w:iCs/>
              </w:rPr>
              <w:t xml:space="preserve"> voksne der drager omsorg.</w:t>
            </w:r>
          </w:p>
          <w:p w14:paraId="21E46182" w14:textId="77777777" w:rsidR="00A46E47" w:rsidRDefault="00A46E47" w:rsidP="00A46E47">
            <w:pPr>
              <w:jc w:val="center"/>
              <w:rPr>
                <w:bCs/>
                <w:iCs/>
              </w:rPr>
            </w:pPr>
          </w:p>
          <w:p w14:paraId="6753E305" w14:textId="77777777" w:rsidR="00A46E47" w:rsidRPr="00986F57" w:rsidRDefault="00A46E47" w:rsidP="00A46E47">
            <w:pPr>
              <w:jc w:val="center"/>
              <w:rPr>
                <w:bCs/>
                <w:iCs/>
                <w:sz w:val="24"/>
                <w:szCs w:val="24"/>
              </w:rPr>
            </w:pPr>
            <w:r w:rsidRPr="00986F57">
              <w:rPr>
                <w:bCs/>
                <w:iCs/>
                <w:sz w:val="24"/>
                <w:szCs w:val="24"/>
              </w:rPr>
              <w:t>Overfor børnene</w:t>
            </w:r>
          </w:p>
          <w:p w14:paraId="65EACB24" w14:textId="77777777" w:rsidR="0079330B" w:rsidRDefault="00A46E47" w:rsidP="00A46E47">
            <w:pPr>
              <w:jc w:val="center"/>
              <w:rPr>
                <w:bCs/>
                <w:iCs/>
              </w:rPr>
            </w:pPr>
            <w:r>
              <w:rPr>
                <w:bCs/>
                <w:iCs/>
              </w:rPr>
              <w:t>Vil vi sikre, at det pædagogiske</w:t>
            </w:r>
          </w:p>
          <w:p w14:paraId="299B4102" w14:textId="77777777" w:rsidR="0079330B" w:rsidRDefault="00A46E47" w:rsidP="00A46E47">
            <w:pPr>
              <w:jc w:val="center"/>
              <w:rPr>
                <w:bCs/>
                <w:iCs/>
              </w:rPr>
            </w:pPr>
            <w:r>
              <w:rPr>
                <w:bCs/>
                <w:iCs/>
              </w:rPr>
              <w:t xml:space="preserve"> arbejde foregår i opdelte</w:t>
            </w:r>
          </w:p>
          <w:p w14:paraId="11B8D85B" w14:textId="1740BCE4" w:rsidR="00A46E47" w:rsidRDefault="00A46E47" w:rsidP="00A46E47">
            <w:pPr>
              <w:jc w:val="center"/>
              <w:rPr>
                <w:bCs/>
                <w:iCs/>
              </w:rPr>
            </w:pPr>
            <w:r>
              <w:rPr>
                <w:bCs/>
                <w:iCs/>
              </w:rPr>
              <w:t xml:space="preserve"> grupper.</w:t>
            </w:r>
          </w:p>
          <w:p w14:paraId="27E0DE31" w14:textId="77777777" w:rsidR="0079330B" w:rsidRDefault="00A46E47" w:rsidP="00A46E47">
            <w:pPr>
              <w:jc w:val="center"/>
              <w:rPr>
                <w:bCs/>
                <w:iCs/>
              </w:rPr>
            </w:pPr>
            <w:r>
              <w:rPr>
                <w:bCs/>
                <w:iCs/>
              </w:rPr>
              <w:t>Vi vil lære børnene at drage</w:t>
            </w:r>
          </w:p>
          <w:p w14:paraId="1B5898C5" w14:textId="068B44F3" w:rsidR="00A46E47" w:rsidRDefault="00A46E47" w:rsidP="00A46E47">
            <w:pPr>
              <w:jc w:val="center"/>
              <w:rPr>
                <w:bCs/>
                <w:iCs/>
              </w:rPr>
            </w:pPr>
            <w:r>
              <w:rPr>
                <w:bCs/>
                <w:iCs/>
              </w:rPr>
              <w:t xml:space="preserve"> omsorg for hinanden.</w:t>
            </w:r>
          </w:p>
          <w:p w14:paraId="69E1E351" w14:textId="77777777" w:rsidR="00A46E47" w:rsidRDefault="00A46E47" w:rsidP="00A46E47">
            <w:pPr>
              <w:jc w:val="center"/>
              <w:rPr>
                <w:bCs/>
                <w:iCs/>
              </w:rPr>
            </w:pPr>
          </w:p>
          <w:p w14:paraId="23D543A1" w14:textId="77777777" w:rsidR="00A46E47" w:rsidRPr="00986F57" w:rsidRDefault="00A46E47" w:rsidP="00A46E47">
            <w:pPr>
              <w:jc w:val="center"/>
              <w:rPr>
                <w:bCs/>
                <w:iCs/>
                <w:sz w:val="24"/>
                <w:szCs w:val="24"/>
              </w:rPr>
            </w:pPr>
            <w:r w:rsidRPr="00986F57">
              <w:rPr>
                <w:bCs/>
                <w:iCs/>
                <w:sz w:val="24"/>
                <w:szCs w:val="24"/>
              </w:rPr>
              <w:t>Overfor kolleger</w:t>
            </w:r>
          </w:p>
          <w:p w14:paraId="3B048B13" w14:textId="77777777" w:rsidR="0079330B" w:rsidRDefault="00A46E47" w:rsidP="00A46E47">
            <w:pPr>
              <w:jc w:val="center"/>
              <w:rPr>
                <w:bCs/>
                <w:iCs/>
              </w:rPr>
            </w:pPr>
            <w:r>
              <w:rPr>
                <w:bCs/>
                <w:iCs/>
              </w:rPr>
              <w:t>Vi vil være lyttende</w:t>
            </w:r>
          </w:p>
          <w:p w14:paraId="040DAB41" w14:textId="45F74AFC" w:rsidR="00A46E47" w:rsidRDefault="00A46E47" w:rsidP="00A46E47">
            <w:pPr>
              <w:jc w:val="center"/>
              <w:rPr>
                <w:bCs/>
                <w:iCs/>
              </w:rPr>
            </w:pPr>
            <w:r>
              <w:rPr>
                <w:bCs/>
                <w:iCs/>
              </w:rPr>
              <w:t xml:space="preserve"> og reflekterende.</w:t>
            </w:r>
          </w:p>
          <w:p w14:paraId="41B477E7" w14:textId="77777777" w:rsidR="0079330B" w:rsidRDefault="00A46E47" w:rsidP="00A46E47">
            <w:pPr>
              <w:jc w:val="center"/>
              <w:rPr>
                <w:bCs/>
                <w:iCs/>
              </w:rPr>
            </w:pPr>
            <w:r>
              <w:rPr>
                <w:bCs/>
                <w:iCs/>
              </w:rPr>
              <w:t xml:space="preserve"> Vi vil skabe fysiske rum</w:t>
            </w:r>
          </w:p>
          <w:p w14:paraId="40178DE1" w14:textId="251214CB" w:rsidR="00A46E47" w:rsidRDefault="00A46E47" w:rsidP="00A46E47">
            <w:pPr>
              <w:jc w:val="center"/>
              <w:rPr>
                <w:bCs/>
                <w:iCs/>
              </w:rPr>
            </w:pPr>
            <w:r>
              <w:rPr>
                <w:bCs/>
                <w:iCs/>
              </w:rPr>
              <w:t xml:space="preserve"> der giver mulighed for fordybelse.</w:t>
            </w:r>
          </w:p>
          <w:p w14:paraId="7240509A" w14:textId="77777777" w:rsidR="00A46E47" w:rsidRPr="00986F57" w:rsidRDefault="00A46E47" w:rsidP="00A46E47">
            <w:pPr>
              <w:jc w:val="center"/>
              <w:rPr>
                <w:bCs/>
                <w:iCs/>
                <w:sz w:val="24"/>
                <w:szCs w:val="24"/>
              </w:rPr>
            </w:pPr>
          </w:p>
          <w:p w14:paraId="6B51B7FA" w14:textId="77777777" w:rsidR="00A46E47" w:rsidRPr="00986F57" w:rsidRDefault="00A46E47" w:rsidP="00A46E47">
            <w:pPr>
              <w:jc w:val="center"/>
              <w:rPr>
                <w:bCs/>
                <w:iCs/>
                <w:sz w:val="24"/>
                <w:szCs w:val="24"/>
              </w:rPr>
            </w:pPr>
            <w:r w:rsidRPr="00986F57">
              <w:rPr>
                <w:bCs/>
                <w:iCs/>
                <w:sz w:val="24"/>
                <w:szCs w:val="24"/>
              </w:rPr>
              <w:t>Overfor forældrene</w:t>
            </w:r>
          </w:p>
          <w:p w14:paraId="02A1EDBE" w14:textId="5454DC4D" w:rsidR="00A46E47" w:rsidRDefault="00A46E47" w:rsidP="00A46E47">
            <w:pPr>
              <w:jc w:val="center"/>
              <w:rPr>
                <w:bCs/>
                <w:iCs/>
              </w:rPr>
            </w:pPr>
            <w:r>
              <w:rPr>
                <w:bCs/>
                <w:iCs/>
              </w:rPr>
              <w:t>Vil vi være nysgerrige på deres oplevelser af hverdagens episoder.</w:t>
            </w:r>
          </w:p>
        </w:tc>
      </w:tr>
      <w:tr w:rsidR="00A17C09" w14:paraId="6D624B60" w14:textId="77777777" w:rsidTr="00A17C09">
        <w:tc>
          <w:tcPr>
            <w:tcW w:w="4814" w:type="dxa"/>
          </w:tcPr>
          <w:p w14:paraId="746FD5C2" w14:textId="77777777" w:rsidR="003B25F5" w:rsidRDefault="003B25F5" w:rsidP="00DF6E96">
            <w:pPr>
              <w:jc w:val="center"/>
              <w:rPr>
                <w:bCs/>
                <w:iCs/>
              </w:rPr>
            </w:pPr>
          </w:p>
          <w:p w14:paraId="10B24DED" w14:textId="0F9F7C4A" w:rsidR="00A17C09" w:rsidRPr="00897FCB" w:rsidRDefault="00DF6E96" w:rsidP="00DF6E96">
            <w:pPr>
              <w:jc w:val="center"/>
              <w:rPr>
                <w:b/>
                <w:iCs/>
                <w:sz w:val="28"/>
                <w:szCs w:val="28"/>
              </w:rPr>
            </w:pPr>
            <w:r w:rsidRPr="00897FCB">
              <w:rPr>
                <w:b/>
                <w:iCs/>
                <w:sz w:val="28"/>
                <w:szCs w:val="28"/>
              </w:rPr>
              <w:t>Glæde, humor og sjov.</w:t>
            </w:r>
          </w:p>
          <w:p w14:paraId="05D788BE" w14:textId="77777777" w:rsidR="0089159D" w:rsidRDefault="0089159D" w:rsidP="00DF6E96">
            <w:pPr>
              <w:jc w:val="center"/>
              <w:rPr>
                <w:bCs/>
                <w:iCs/>
              </w:rPr>
            </w:pPr>
          </w:p>
          <w:p w14:paraId="0BB6BC06" w14:textId="7B8D0E69" w:rsidR="003F2B70" w:rsidRDefault="003F2B70" w:rsidP="00DF6E96">
            <w:pPr>
              <w:jc w:val="center"/>
              <w:rPr>
                <w:bCs/>
                <w:iCs/>
              </w:rPr>
            </w:pPr>
            <w:r>
              <w:rPr>
                <w:bCs/>
                <w:iCs/>
              </w:rPr>
              <w:t>Vi vil være en institution der er kendetegnet ved at have en glad atmosfære.</w:t>
            </w:r>
          </w:p>
          <w:p w14:paraId="6D6ED08C" w14:textId="77777777" w:rsidR="0089159D" w:rsidRPr="00986F57" w:rsidRDefault="0089159D" w:rsidP="00DF6E96">
            <w:pPr>
              <w:jc w:val="center"/>
              <w:rPr>
                <w:bCs/>
                <w:iCs/>
                <w:sz w:val="24"/>
                <w:szCs w:val="24"/>
              </w:rPr>
            </w:pPr>
          </w:p>
          <w:p w14:paraId="20F111E8" w14:textId="7F4F2998" w:rsidR="003F2B70" w:rsidRPr="00986F57" w:rsidRDefault="003F2B70" w:rsidP="00DF6E96">
            <w:pPr>
              <w:jc w:val="center"/>
              <w:rPr>
                <w:bCs/>
                <w:iCs/>
                <w:sz w:val="24"/>
                <w:szCs w:val="24"/>
              </w:rPr>
            </w:pPr>
            <w:r w:rsidRPr="00986F57">
              <w:rPr>
                <w:bCs/>
                <w:iCs/>
                <w:sz w:val="24"/>
                <w:szCs w:val="24"/>
              </w:rPr>
              <w:t>Overfor børnene</w:t>
            </w:r>
          </w:p>
          <w:p w14:paraId="1120B53B" w14:textId="77777777" w:rsidR="00007C20" w:rsidRDefault="003F2B70" w:rsidP="00DF6E96">
            <w:pPr>
              <w:jc w:val="center"/>
              <w:rPr>
                <w:bCs/>
                <w:iCs/>
              </w:rPr>
            </w:pPr>
            <w:r>
              <w:rPr>
                <w:bCs/>
                <w:iCs/>
              </w:rPr>
              <w:t>Vil vi gribe deres humoristiske</w:t>
            </w:r>
          </w:p>
          <w:p w14:paraId="1AFBA2FC" w14:textId="647900CD" w:rsidR="003F2B70" w:rsidRDefault="003F2B70" w:rsidP="00DF6E96">
            <w:pPr>
              <w:jc w:val="center"/>
              <w:rPr>
                <w:bCs/>
                <w:iCs/>
              </w:rPr>
            </w:pPr>
            <w:r>
              <w:rPr>
                <w:bCs/>
                <w:iCs/>
              </w:rPr>
              <w:t xml:space="preserve"> udsagn og følge deres spor</w:t>
            </w:r>
            <w:r w:rsidR="0089159D">
              <w:rPr>
                <w:bCs/>
                <w:iCs/>
              </w:rPr>
              <w:t>.</w:t>
            </w:r>
          </w:p>
          <w:p w14:paraId="408754B3" w14:textId="77777777" w:rsidR="0089159D" w:rsidRPr="00986F57" w:rsidRDefault="0089159D" w:rsidP="00DF6E96">
            <w:pPr>
              <w:jc w:val="center"/>
              <w:rPr>
                <w:bCs/>
                <w:iCs/>
                <w:sz w:val="24"/>
                <w:szCs w:val="24"/>
              </w:rPr>
            </w:pPr>
          </w:p>
          <w:p w14:paraId="06C42E7F" w14:textId="38EF81CF" w:rsidR="003F2B70" w:rsidRPr="00986F57" w:rsidRDefault="003F2B70" w:rsidP="00DF6E96">
            <w:pPr>
              <w:jc w:val="center"/>
              <w:rPr>
                <w:bCs/>
                <w:iCs/>
                <w:sz w:val="24"/>
                <w:szCs w:val="24"/>
              </w:rPr>
            </w:pPr>
            <w:r w:rsidRPr="00986F57">
              <w:rPr>
                <w:bCs/>
                <w:iCs/>
                <w:sz w:val="24"/>
                <w:szCs w:val="24"/>
              </w:rPr>
              <w:t>Overfor kolleger</w:t>
            </w:r>
          </w:p>
          <w:p w14:paraId="0223466E" w14:textId="3559028C" w:rsidR="003F2B70" w:rsidRDefault="003F2B70" w:rsidP="00DF6E96">
            <w:pPr>
              <w:jc w:val="center"/>
              <w:rPr>
                <w:bCs/>
                <w:iCs/>
              </w:rPr>
            </w:pPr>
            <w:r>
              <w:rPr>
                <w:bCs/>
                <w:iCs/>
              </w:rPr>
              <w:t>Vi vil grine sammen med hinanden.</w:t>
            </w:r>
          </w:p>
          <w:p w14:paraId="32C38F99" w14:textId="77777777" w:rsidR="00986F57" w:rsidRPr="00986F57" w:rsidRDefault="00986F57" w:rsidP="00DF6E96">
            <w:pPr>
              <w:jc w:val="center"/>
              <w:rPr>
                <w:bCs/>
                <w:iCs/>
                <w:sz w:val="24"/>
                <w:szCs w:val="24"/>
              </w:rPr>
            </w:pPr>
          </w:p>
          <w:p w14:paraId="75168A18" w14:textId="7592CE8E" w:rsidR="003F2B70" w:rsidRPr="00986F57" w:rsidRDefault="003F2B70" w:rsidP="00DF6E96">
            <w:pPr>
              <w:jc w:val="center"/>
              <w:rPr>
                <w:bCs/>
                <w:iCs/>
                <w:sz w:val="24"/>
                <w:szCs w:val="24"/>
              </w:rPr>
            </w:pPr>
            <w:r w:rsidRPr="00986F57">
              <w:rPr>
                <w:bCs/>
                <w:iCs/>
                <w:sz w:val="24"/>
                <w:szCs w:val="24"/>
              </w:rPr>
              <w:t xml:space="preserve">Overfor forældrene </w:t>
            </w:r>
          </w:p>
          <w:p w14:paraId="48822FC8" w14:textId="77777777" w:rsidR="00007C20" w:rsidRDefault="003F2B70" w:rsidP="00DF6E96">
            <w:pPr>
              <w:jc w:val="center"/>
              <w:rPr>
                <w:bCs/>
                <w:iCs/>
              </w:rPr>
            </w:pPr>
            <w:r>
              <w:rPr>
                <w:bCs/>
                <w:iCs/>
              </w:rPr>
              <w:t>Vil vi møde forældr</w:t>
            </w:r>
            <w:r w:rsidR="0089159D">
              <w:rPr>
                <w:bCs/>
                <w:iCs/>
              </w:rPr>
              <w:t>e</w:t>
            </w:r>
            <w:r>
              <w:rPr>
                <w:bCs/>
                <w:iCs/>
              </w:rPr>
              <w:t>ne</w:t>
            </w:r>
          </w:p>
          <w:p w14:paraId="1C0B03CA" w14:textId="5D8B6A84" w:rsidR="003F2B70" w:rsidRDefault="003F2B70" w:rsidP="00DF6E96">
            <w:pPr>
              <w:jc w:val="center"/>
              <w:rPr>
                <w:bCs/>
                <w:iCs/>
              </w:rPr>
            </w:pPr>
            <w:r>
              <w:rPr>
                <w:bCs/>
                <w:iCs/>
              </w:rPr>
              <w:t xml:space="preserve"> med smil og åbenhed.</w:t>
            </w:r>
          </w:p>
          <w:p w14:paraId="1D2DEB11" w14:textId="47409021" w:rsidR="00A46E47" w:rsidRDefault="00A46E47" w:rsidP="00DF6E96">
            <w:pPr>
              <w:jc w:val="center"/>
              <w:rPr>
                <w:bCs/>
                <w:iCs/>
              </w:rPr>
            </w:pPr>
          </w:p>
          <w:p w14:paraId="12E6178F" w14:textId="77777777" w:rsidR="00A46E47" w:rsidRDefault="00A46E47" w:rsidP="00DF6E96">
            <w:pPr>
              <w:jc w:val="center"/>
              <w:rPr>
                <w:bCs/>
                <w:iCs/>
              </w:rPr>
            </w:pPr>
          </w:p>
          <w:p w14:paraId="0745BF55" w14:textId="18F8827A" w:rsidR="00DF6E96" w:rsidRDefault="00DF6E96" w:rsidP="00C3793E">
            <w:pPr>
              <w:rPr>
                <w:bCs/>
                <w:iCs/>
              </w:rPr>
            </w:pPr>
          </w:p>
        </w:tc>
        <w:tc>
          <w:tcPr>
            <w:tcW w:w="4814" w:type="dxa"/>
          </w:tcPr>
          <w:p w14:paraId="5C4AB8C0" w14:textId="77777777" w:rsidR="00A17C09" w:rsidRPr="00AF7922" w:rsidRDefault="00A17C09" w:rsidP="001B2840">
            <w:pPr>
              <w:jc w:val="center"/>
              <w:rPr>
                <w:b/>
                <w:iCs/>
                <w:sz w:val="24"/>
                <w:szCs w:val="24"/>
              </w:rPr>
            </w:pPr>
          </w:p>
          <w:p w14:paraId="76877BB9" w14:textId="77777777" w:rsidR="001B2840" w:rsidRPr="00897FCB" w:rsidRDefault="001B2840" w:rsidP="001B2840">
            <w:pPr>
              <w:jc w:val="center"/>
              <w:rPr>
                <w:b/>
                <w:iCs/>
                <w:sz w:val="28"/>
                <w:szCs w:val="28"/>
              </w:rPr>
            </w:pPr>
            <w:r w:rsidRPr="00897FCB">
              <w:rPr>
                <w:b/>
                <w:iCs/>
                <w:sz w:val="28"/>
                <w:szCs w:val="28"/>
              </w:rPr>
              <w:t>Engagement og ansvar</w:t>
            </w:r>
          </w:p>
          <w:p w14:paraId="0FC0337C" w14:textId="77777777" w:rsidR="001B2840" w:rsidRDefault="001B2840" w:rsidP="001B2840">
            <w:pPr>
              <w:jc w:val="center"/>
              <w:rPr>
                <w:bCs/>
                <w:iCs/>
              </w:rPr>
            </w:pPr>
          </w:p>
          <w:p w14:paraId="3330467D" w14:textId="77777777" w:rsidR="001B2840" w:rsidRDefault="001B2840" w:rsidP="001B2840">
            <w:pPr>
              <w:jc w:val="center"/>
              <w:rPr>
                <w:bCs/>
                <w:iCs/>
              </w:rPr>
            </w:pPr>
            <w:r>
              <w:rPr>
                <w:bCs/>
                <w:iCs/>
              </w:rPr>
              <w:t>Vi vil være en institution der er åben og tilgængelig.</w:t>
            </w:r>
          </w:p>
          <w:p w14:paraId="10616FC0" w14:textId="77777777" w:rsidR="001B2840" w:rsidRDefault="001B2840" w:rsidP="001B2840">
            <w:pPr>
              <w:jc w:val="center"/>
              <w:rPr>
                <w:bCs/>
                <w:iCs/>
              </w:rPr>
            </w:pPr>
          </w:p>
          <w:p w14:paraId="5F8A0E1D" w14:textId="77777777" w:rsidR="001B2840" w:rsidRPr="00986F57" w:rsidRDefault="001B2840" w:rsidP="001B2840">
            <w:pPr>
              <w:jc w:val="center"/>
              <w:rPr>
                <w:bCs/>
                <w:iCs/>
                <w:sz w:val="24"/>
                <w:szCs w:val="24"/>
              </w:rPr>
            </w:pPr>
            <w:r w:rsidRPr="00986F57">
              <w:rPr>
                <w:bCs/>
                <w:iCs/>
                <w:sz w:val="24"/>
                <w:szCs w:val="24"/>
              </w:rPr>
              <w:t>Overfor børnene</w:t>
            </w:r>
          </w:p>
          <w:p w14:paraId="32ADEDC8" w14:textId="77777777" w:rsidR="00AF7922" w:rsidRDefault="001B2840" w:rsidP="001B2840">
            <w:pPr>
              <w:jc w:val="center"/>
              <w:rPr>
                <w:bCs/>
                <w:iCs/>
              </w:rPr>
            </w:pPr>
            <w:r>
              <w:rPr>
                <w:bCs/>
                <w:iCs/>
              </w:rPr>
              <w:t>Vil vi have vores fokus</w:t>
            </w:r>
          </w:p>
          <w:p w14:paraId="4E23BC18" w14:textId="45D25FB1" w:rsidR="001B2840" w:rsidRDefault="001B2840" w:rsidP="001B2840">
            <w:pPr>
              <w:jc w:val="center"/>
              <w:rPr>
                <w:bCs/>
                <w:iCs/>
              </w:rPr>
            </w:pPr>
            <w:r>
              <w:rPr>
                <w:bCs/>
                <w:iCs/>
              </w:rPr>
              <w:t xml:space="preserve"> rettet på børnene</w:t>
            </w:r>
          </w:p>
          <w:p w14:paraId="0E2414B5" w14:textId="77777777" w:rsidR="001B2840" w:rsidRDefault="001B2840" w:rsidP="001B2840">
            <w:pPr>
              <w:jc w:val="center"/>
              <w:rPr>
                <w:bCs/>
                <w:iCs/>
              </w:rPr>
            </w:pPr>
          </w:p>
          <w:p w14:paraId="3E609931" w14:textId="77777777" w:rsidR="001B2840" w:rsidRPr="00986F57" w:rsidRDefault="001B2840" w:rsidP="001B2840">
            <w:pPr>
              <w:jc w:val="center"/>
              <w:rPr>
                <w:bCs/>
                <w:iCs/>
                <w:sz w:val="24"/>
                <w:szCs w:val="24"/>
              </w:rPr>
            </w:pPr>
            <w:r w:rsidRPr="00986F57">
              <w:rPr>
                <w:bCs/>
                <w:iCs/>
                <w:sz w:val="24"/>
                <w:szCs w:val="24"/>
              </w:rPr>
              <w:t>Overfor kolleger</w:t>
            </w:r>
          </w:p>
          <w:p w14:paraId="59A563EF" w14:textId="3F636146" w:rsidR="001B2840" w:rsidRDefault="001B2840" w:rsidP="001B2840">
            <w:pPr>
              <w:jc w:val="center"/>
              <w:rPr>
                <w:bCs/>
                <w:iCs/>
              </w:rPr>
            </w:pPr>
            <w:r>
              <w:rPr>
                <w:bCs/>
                <w:iCs/>
              </w:rPr>
              <w:t xml:space="preserve">Vil vi have </w:t>
            </w:r>
            <w:r w:rsidR="00384AFD">
              <w:rPr>
                <w:bCs/>
                <w:iCs/>
              </w:rPr>
              <w:t xml:space="preserve">vores </w:t>
            </w:r>
            <w:r>
              <w:rPr>
                <w:bCs/>
                <w:iCs/>
              </w:rPr>
              <w:t>fokus</w:t>
            </w:r>
          </w:p>
          <w:p w14:paraId="41199F9A" w14:textId="77777777" w:rsidR="001B2840" w:rsidRDefault="001B2840" w:rsidP="001B2840">
            <w:pPr>
              <w:jc w:val="center"/>
              <w:rPr>
                <w:bCs/>
                <w:iCs/>
              </w:rPr>
            </w:pPr>
            <w:r>
              <w:rPr>
                <w:bCs/>
                <w:iCs/>
              </w:rPr>
              <w:t xml:space="preserve"> rettet på at institutionen</w:t>
            </w:r>
          </w:p>
          <w:p w14:paraId="7B6AE61B" w14:textId="77777777" w:rsidR="00384AFD" w:rsidRDefault="001B2840" w:rsidP="001B2840">
            <w:pPr>
              <w:jc w:val="center"/>
              <w:rPr>
                <w:bCs/>
                <w:iCs/>
              </w:rPr>
            </w:pPr>
            <w:r>
              <w:rPr>
                <w:bCs/>
                <w:iCs/>
              </w:rPr>
              <w:t>fremtræder åbent</w:t>
            </w:r>
          </w:p>
          <w:p w14:paraId="4202AE74" w14:textId="2A9B3892" w:rsidR="001B2840" w:rsidRDefault="001B2840" w:rsidP="001B2840">
            <w:pPr>
              <w:jc w:val="center"/>
              <w:rPr>
                <w:bCs/>
                <w:iCs/>
              </w:rPr>
            </w:pPr>
            <w:r>
              <w:rPr>
                <w:bCs/>
                <w:iCs/>
              </w:rPr>
              <w:t xml:space="preserve"> og tilgængeligt.</w:t>
            </w:r>
          </w:p>
          <w:p w14:paraId="1FD5FE80" w14:textId="77777777" w:rsidR="00384AFD" w:rsidRDefault="00384AFD" w:rsidP="001B2840">
            <w:pPr>
              <w:jc w:val="center"/>
              <w:rPr>
                <w:bCs/>
                <w:iCs/>
              </w:rPr>
            </w:pPr>
          </w:p>
          <w:p w14:paraId="5E7C0F46" w14:textId="77777777" w:rsidR="001B2840" w:rsidRPr="00986F57" w:rsidRDefault="001B2840" w:rsidP="001B2840">
            <w:pPr>
              <w:jc w:val="center"/>
              <w:rPr>
                <w:bCs/>
                <w:iCs/>
                <w:sz w:val="24"/>
                <w:szCs w:val="24"/>
              </w:rPr>
            </w:pPr>
            <w:r w:rsidRPr="00986F57">
              <w:rPr>
                <w:bCs/>
                <w:iCs/>
                <w:sz w:val="24"/>
                <w:szCs w:val="24"/>
              </w:rPr>
              <w:t>Overfor forældrene</w:t>
            </w:r>
          </w:p>
          <w:p w14:paraId="1C89E7B3" w14:textId="77777777" w:rsidR="001B2840" w:rsidRDefault="001B2840" w:rsidP="001B2840">
            <w:pPr>
              <w:jc w:val="center"/>
              <w:rPr>
                <w:bCs/>
                <w:iCs/>
              </w:rPr>
            </w:pPr>
            <w:r>
              <w:rPr>
                <w:bCs/>
                <w:iCs/>
              </w:rPr>
              <w:t>Vil vi være ansvarlige for</w:t>
            </w:r>
          </w:p>
          <w:p w14:paraId="72FE73F1" w14:textId="77777777" w:rsidR="001B2840" w:rsidRDefault="001B2840" w:rsidP="001B2840">
            <w:pPr>
              <w:jc w:val="center"/>
              <w:rPr>
                <w:bCs/>
                <w:iCs/>
              </w:rPr>
            </w:pPr>
            <w:r>
              <w:rPr>
                <w:bCs/>
                <w:iCs/>
              </w:rPr>
              <w:t>At tage initiativ til dialog.</w:t>
            </w:r>
          </w:p>
          <w:p w14:paraId="19C9CA4A" w14:textId="7D38DB29" w:rsidR="00F80535" w:rsidRDefault="00F80535" w:rsidP="00F80535">
            <w:pPr>
              <w:rPr>
                <w:bCs/>
                <w:iCs/>
              </w:rPr>
            </w:pPr>
          </w:p>
        </w:tc>
      </w:tr>
    </w:tbl>
    <w:p w14:paraId="12DF5E49" w14:textId="77777777" w:rsidR="00F52337" w:rsidRPr="00A550BF" w:rsidRDefault="00F52337" w:rsidP="00C3793E">
      <w:pPr>
        <w:rPr>
          <w:bCs/>
          <w:iCs/>
        </w:rPr>
      </w:pPr>
    </w:p>
    <w:p w14:paraId="12F789BE" w14:textId="37D15458" w:rsidR="00244748" w:rsidRDefault="00244748" w:rsidP="00C3793E">
      <w:pPr>
        <w:rPr>
          <w:bCs/>
          <w:i/>
        </w:rPr>
      </w:pPr>
      <w:r w:rsidRPr="00244748">
        <w:rPr>
          <w:bCs/>
          <w:i/>
          <w:noProof/>
        </w:rPr>
        <w:lastRenderedPageBreak/>
        <w:drawing>
          <wp:inline distT="0" distB="0" distL="0" distR="0" wp14:anchorId="07E45C58" wp14:editId="03CF03CC">
            <wp:extent cx="5855970" cy="8531860"/>
            <wp:effectExtent l="0" t="0" r="0" b="254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5970" cy="8531860"/>
                    </a:xfrm>
                    <a:prstGeom prst="rect">
                      <a:avLst/>
                    </a:prstGeom>
                    <a:noFill/>
                    <a:ln>
                      <a:noFill/>
                    </a:ln>
                  </pic:spPr>
                </pic:pic>
              </a:graphicData>
            </a:graphic>
          </wp:inline>
        </w:drawing>
      </w:r>
    </w:p>
    <w:p w14:paraId="0FFD2ABE" w14:textId="56C0A176" w:rsidR="00E8360A" w:rsidRDefault="00C146FE" w:rsidP="00C3793E">
      <w:pPr>
        <w:rPr>
          <w:bCs/>
          <w:iCs/>
        </w:rPr>
      </w:pPr>
      <w:r>
        <w:rPr>
          <w:bCs/>
          <w:iCs/>
        </w:rPr>
        <w:lastRenderedPageBreak/>
        <w:t>Vi har senest genforhandlet i</w:t>
      </w:r>
      <w:r w:rsidR="00B85557">
        <w:rPr>
          <w:bCs/>
          <w:iCs/>
        </w:rPr>
        <w:t xml:space="preserve">nstitutionens værdigrundlag </w:t>
      </w:r>
      <w:r>
        <w:rPr>
          <w:bCs/>
          <w:iCs/>
        </w:rPr>
        <w:t xml:space="preserve">i </w:t>
      </w:r>
      <w:r w:rsidR="00B85557">
        <w:rPr>
          <w:bCs/>
          <w:iCs/>
        </w:rPr>
        <w:t>personalegruppen</w:t>
      </w:r>
      <w:r>
        <w:rPr>
          <w:bCs/>
          <w:iCs/>
        </w:rPr>
        <w:t xml:space="preserve">, </w:t>
      </w:r>
      <w:r w:rsidR="00B85557">
        <w:rPr>
          <w:bCs/>
          <w:iCs/>
        </w:rPr>
        <w:t xml:space="preserve">da vi </w:t>
      </w:r>
      <w:r>
        <w:rPr>
          <w:bCs/>
          <w:iCs/>
        </w:rPr>
        <w:t xml:space="preserve">i 2019 </w:t>
      </w:r>
      <w:r w:rsidR="00B85557">
        <w:rPr>
          <w:bCs/>
          <w:iCs/>
        </w:rPr>
        <w:t>arbejde</w:t>
      </w:r>
      <w:r w:rsidR="00691E0B">
        <w:rPr>
          <w:bCs/>
          <w:iCs/>
        </w:rPr>
        <w:t>de</w:t>
      </w:r>
      <w:r w:rsidR="00B85557">
        <w:rPr>
          <w:bCs/>
          <w:iCs/>
        </w:rPr>
        <w:t xml:space="preserve"> med vores kerne opgave.</w:t>
      </w:r>
      <w:r w:rsidR="008911F0">
        <w:rPr>
          <w:bCs/>
          <w:iCs/>
        </w:rPr>
        <w:br/>
      </w:r>
      <w:r w:rsidR="00E8360A">
        <w:rPr>
          <w:bCs/>
          <w:iCs/>
        </w:rPr>
        <w:t xml:space="preserve">Vi ”dobbeltklikkede ” på ordene; Ex. Hvad betyder ”et inkluderende børneliv” på Børnegården </w:t>
      </w:r>
      <w:proofErr w:type="spellStart"/>
      <w:r w:rsidR="00E8360A">
        <w:rPr>
          <w:bCs/>
          <w:iCs/>
        </w:rPr>
        <w:t>Alsvej</w:t>
      </w:r>
      <w:proofErr w:type="spellEnd"/>
      <w:r w:rsidR="00E8360A">
        <w:rPr>
          <w:bCs/>
          <w:iCs/>
        </w:rPr>
        <w:t xml:space="preserve">?” </w:t>
      </w:r>
      <w:r>
        <w:rPr>
          <w:bCs/>
          <w:iCs/>
        </w:rPr>
        <w:t>eller:” Hvad betyder respekt for dig?”</w:t>
      </w:r>
    </w:p>
    <w:p w14:paraId="03DD3397" w14:textId="33729A64" w:rsidR="00BC3FB6" w:rsidRPr="00AC597E" w:rsidRDefault="00B85557" w:rsidP="00C3793E">
      <w:pPr>
        <w:rPr>
          <w:bCs/>
          <w:iCs/>
        </w:rPr>
      </w:pPr>
      <w:r>
        <w:rPr>
          <w:bCs/>
          <w:iCs/>
        </w:rPr>
        <w:br/>
        <w:t>Institutionens kerneopgave er</w:t>
      </w:r>
      <w:r w:rsidR="00E8360A">
        <w:rPr>
          <w:bCs/>
          <w:iCs/>
        </w:rPr>
        <w:t>:</w:t>
      </w:r>
      <w:r w:rsidR="00AC597E">
        <w:rPr>
          <w:bCs/>
          <w:iCs/>
        </w:rPr>
        <w:br/>
      </w:r>
      <w:r w:rsidR="00E8360A">
        <w:rPr>
          <w:bCs/>
          <w:iCs/>
        </w:rPr>
        <w:br/>
      </w:r>
      <w:r w:rsidR="00E8360A" w:rsidRPr="00EB08E7">
        <w:rPr>
          <w:b/>
          <w:iCs/>
        </w:rPr>
        <w:t xml:space="preserve">”På Børnegården </w:t>
      </w:r>
      <w:proofErr w:type="spellStart"/>
      <w:r w:rsidR="00E8360A" w:rsidRPr="00EB08E7">
        <w:rPr>
          <w:b/>
          <w:iCs/>
        </w:rPr>
        <w:t>Alsvej</w:t>
      </w:r>
      <w:proofErr w:type="spellEnd"/>
      <w:r w:rsidR="00E8360A" w:rsidRPr="00EB08E7">
        <w:rPr>
          <w:b/>
          <w:iCs/>
        </w:rPr>
        <w:t xml:space="preserve"> skaber vi i fællesskab et trygt og inkluderende børneliv”.</w:t>
      </w:r>
    </w:p>
    <w:p w14:paraId="0AFF0C95" w14:textId="54D64653" w:rsidR="00244748" w:rsidRDefault="00E8360A" w:rsidP="00C3793E">
      <w:pPr>
        <w:rPr>
          <w:bCs/>
          <w:iCs/>
        </w:rPr>
      </w:pPr>
      <w:r>
        <w:rPr>
          <w:bCs/>
          <w:iCs/>
        </w:rPr>
        <w:t xml:space="preserve">Arbejdet med kerneopgaven er ikke en færdig opgave. På grund af </w:t>
      </w:r>
      <w:proofErr w:type="spellStart"/>
      <w:r>
        <w:rPr>
          <w:bCs/>
          <w:iCs/>
        </w:rPr>
        <w:t>Covid</w:t>
      </w:r>
      <w:proofErr w:type="spellEnd"/>
      <w:r>
        <w:rPr>
          <w:bCs/>
          <w:iCs/>
        </w:rPr>
        <w:t xml:space="preserve"> -19 er vores pædagogiske udviklingsdage udsat flere gange.</w:t>
      </w:r>
      <w:r w:rsidR="00F9613F">
        <w:rPr>
          <w:bCs/>
          <w:iCs/>
        </w:rPr>
        <w:br/>
        <w:t xml:space="preserve">Vi mangler dialogen om ex: ”hvordan GØR vi så tryghed hos os på Børnegården </w:t>
      </w:r>
      <w:proofErr w:type="spellStart"/>
      <w:r w:rsidR="00F9613F">
        <w:rPr>
          <w:bCs/>
          <w:iCs/>
        </w:rPr>
        <w:t>Alsvej</w:t>
      </w:r>
      <w:proofErr w:type="spellEnd"/>
      <w:r w:rsidR="00F9613F">
        <w:rPr>
          <w:bCs/>
          <w:iCs/>
        </w:rPr>
        <w:t>?”</w:t>
      </w:r>
    </w:p>
    <w:p w14:paraId="3B54B512" w14:textId="476AE9AD" w:rsidR="00301FE8" w:rsidRDefault="00301FE8" w:rsidP="00C3793E">
      <w:pPr>
        <w:rPr>
          <w:bCs/>
          <w:iCs/>
        </w:rPr>
      </w:pPr>
      <w:r>
        <w:rPr>
          <w:bCs/>
          <w:iCs/>
        </w:rPr>
        <w:t>DOS, Dagtilbud og Skole, har i efteråret 2021 inviteret til kursusdag for alle institutioner om ”det nye børnesyn”.</w:t>
      </w:r>
    </w:p>
    <w:p w14:paraId="51C9B8CD" w14:textId="6B83272E" w:rsidR="00E528BA" w:rsidRDefault="00E528BA" w:rsidP="00C3793E">
      <w:pPr>
        <w:rPr>
          <w:bCs/>
          <w:iCs/>
        </w:rPr>
      </w:pPr>
    </w:p>
    <w:p w14:paraId="21830CFE" w14:textId="7ECF3B03" w:rsidR="00E528BA" w:rsidRDefault="00E528BA" w:rsidP="00C3793E">
      <w:pPr>
        <w:rPr>
          <w:bCs/>
          <w:iCs/>
        </w:rPr>
      </w:pPr>
    </w:p>
    <w:p w14:paraId="6F17EAD5" w14:textId="720FC9FE" w:rsidR="00E528BA" w:rsidRDefault="00E528BA" w:rsidP="00C3793E">
      <w:pPr>
        <w:rPr>
          <w:bCs/>
          <w:iCs/>
        </w:rPr>
      </w:pPr>
    </w:p>
    <w:p w14:paraId="62C50909" w14:textId="79AD57C4" w:rsidR="00E528BA" w:rsidRDefault="00E528BA" w:rsidP="00C3793E">
      <w:pPr>
        <w:rPr>
          <w:bCs/>
          <w:iCs/>
        </w:rPr>
      </w:pPr>
    </w:p>
    <w:p w14:paraId="0A0CF17E" w14:textId="30B6664C" w:rsidR="00E528BA" w:rsidRDefault="00E528BA" w:rsidP="00C3793E">
      <w:pPr>
        <w:rPr>
          <w:bCs/>
          <w:iCs/>
        </w:rPr>
      </w:pPr>
    </w:p>
    <w:p w14:paraId="607F380A" w14:textId="597706AA" w:rsidR="00E528BA" w:rsidRDefault="00E528BA" w:rsidP="00C3793E">
      <w:pPr>
        <w:rPr>
          <w:bCs/>
          <w:iCs/>
        </w:rPr>
      </w:pPr>
    </w:p>
    <w:p w14:paraId="464781AC" w14:textId="6DDAF4B8" w:rsidR="00E528BA" w:rsidRDefault="00E528BA" w:rsidP="00C3793E">
      <w:pPr>
        <w:rPr>
          <w:bCs/>
          <w:iCs/>
        </w:rPr>
      </w:pPr>
    </w:p>
    <w:p w14:paraId="03EB2BE3" w14:textId="3574C58D" w:rsidR="00E528BA" w:rsidRDefault="00E528BA" w:rsidP="00C3793E">
      <w:pPr>
        <w:rPr>
          <w:bCs/>
          <w:iCs/>
        </w:rPr>
      </w:pPr>
    </w:p>
    <w:p w14:paraId="5BCB8804" w14:textId="75847FC3" w:rsidR="00E528BA" w:rsidRDefault="00E528BA" w:rsidP="00C3793E">
      <w:pPr>
        <w:rPr>
          <w:bCs/>
          <w:iCs/>
        </w:rPr>
      </w:pPr>
    </w:p>
    <w:p w14:paraId="772642CA" w14:textId="459B0853" w:rsidR="00E528BA" w:rsidRDefault="00E528BA" w:rsidP="00C3793E">
      <w:pPr>
        <w:rPr>
          <w:bCs/>
          <w:iCs/>
        </w:rPr>
      </w:pPr>
    </w:p>
    <w:p w14:paraId="679B4313" w14:textId="16464B76" w:rsidR="00E528BA" w:rsidRDefault="00E528BA" w:rsidP="00C3793E">
      <w:pPr>
        <w:rPr>
          <w:bCs/>
          <w:iCs/>
        </w:rPr>
      </w:pPr>
    </w:p>
    <w:p w14:paraId="21C9B547" w14:textId="6AC7CC3F" w:rsidR="00E528BA" w:rsidRDefault="00E528BA" w:rsidP="00C3793E">
      <w:pPr>
        <w:rPr>
          <w:bCs/>
          <w:iCs/>
        </w:rPr>
      </w:pPr>
    </w:p>
    <w:p w14:paraId="0DF36CF3" w14:textId="7BD41003" w:rsidR="00E528BA" w:rsidRDefault="00E528BA" w:rsidP="00C3793E">
      <w:pPr>
        <w:rPr>
          <w:bCs/>
          <w:iCs/>
        </w:rPr>
      </w:pPr>
    </w:p>
    <w:p w14:paraId="1177361C" w14:textId="7349E5D1" w:rsidR="00E528BA" w:rsidRDefault="00E528BA" w:rsidP="00C3793E">
      <w:pPr>
        <w:rPr>
          <w:bCs/>
          <w:iCs/>
        </w:rPr>
      </w:pPr>
    </w:p>
    <w:p w14:paraId="750283B9" w14:textId="28DB0CF4" w:rsidR="00E528BA" w:rsidRDefault="00E528BA" w:rsidP="00C3793E">
      <w:pPr>
        <w:rPr>
          <w:bCs/>
          <w:iCs/>
        </w:rPr>
      </w:pPr>
    </w:p>
    <w:p w14:paraId="768CBC23" w14:textId="6E050938" w:rsidR="00E528BA" w:rsidRDefault="00E528BA" w:rsidP="00C3793E">
      <w:pPr>
        <w:rPr>
          <w:bCs/>
          <w:iCs/>
        </w:rPr>
      </w:pPr>
    </w:p>
    <w:p w14:paraId="523F9B02" w14:textId="083C7BD1" w:rsidR="00E528BA" w:rsidRDefault="00E528BA" w:rsidP="00C3793E">
      <w:pPr>
        <w:rPr>
          <w:bCs/>
          <w:iCs/>
        </w:rPr>
      </w:pPr>
    </w:p>
    <w:p w14:paraId="1366B202" w14:textId="642DF1FA" w:rsidR="00E528BA" w:rsidRDefault="00E528BA" w:rsidP="00C3793E">
      <w:pPr>
        <w:rPr>
          <w:bCs/>
          <w:iCs/>
        </w:rPr>
      </w:pPr>
    </w:p>
    <w:p w14:paraId="7EBDAFBC" w14:textId="3202B5A8" w:rsidR="00E528BA" w:rsidRDefault="00E528BA" w:rsidP="00C3793E">
      <w:pPr>
        <w:rPr>
          <w:bCs/>
          <w:iCs/>
        </w:rPr>
      </w:pPr>
    </w:p>
    <w:p w14:paraId="2CFFBD75" w14:textId="77777777" w:rsidR="00F9613F" w:rsidRDefault="00F9613F" w:rsidP="00C3793E">
      <w:pPr>
        <w:rPr>
          <w:bCs/>
          <w:iCs/>
        </w:rPr>
      </w:pPr>
    </w:p>
    <w:p w14:paraId="657C2F7B" w14:textId="0BC84BF4" w:rsidR="00D159D7" w:rsidRDefault="00E70FB1" w:rsidP="00C3793E">
      <w:pPr>
        <w:rPr>
          <w:b/>
          <w:bCs/>
          <w:sz w:val="28"/>
          <w:szCs w:val="28"/>
        </w:rPr>
      </w:pPr>
      <w:r w:rsidRPr="006C6D92">
        <w:rPr>
          <w:b/>
          <w:bCs/>
          <w:sz w:val="28"/>
          <w:szCs w:val="28"/>
        </w:rPr>
        <w:lastRenderedPageBreak/>
        <w:t>Dannelse og børneperspektiv</w:t>
      </w:r>
      <w:r w:rsidR="00D159D7">
        <w:rPr>
          <w:b/>
          <w:bCs/>
          <w:sz w:val="28"/>
          <w:szCs w:val="28"/>
        </w:rPr>
        <w:t>.</w:t>
      </w:r>
    </w:p>
    <w:p w14:paraId="1E1682AB" w14:textId="4A8326B3" w:rsidR="001E2986" w:rsidRPr="001E2986" w:rsidRDefault="001E2986" w:rsidP="00C3793E">
      <w:r w:rsidRPr="001E2986">
        <w:t>Vi Bestræber os på at være tydelige i dialogen med børnene.</w:t>
      </w:r>
      <w:r w:rsidRPr="001E2986">
        <w:br/>
        <w:t>Der er noget man som barn kan være med til at bestemme, og så er der noget men ikke kan bestemme.</w:t>
      </w:r>
      <w:r>
        <w:t xml:space="preserve"> Ofte kan børnene være med til at bestemme rækkefølgen eller måden vi skal gøre det på</w:t>
      </w:r>
    </w:p>
    <w:p w14:paraId="4567C517" w14:textId="77777777" w:rsidR="00C40237" w:rsidRDefault="003F4A74" w:rsidP="00C3793E">
      <w:r w:rsidRPr="00BA6CB8">
        <w:rPr>
          <w:b/>
          <w:bCs/>
        </w:rPr>
        <w:t>Ex</w:t>
      </w:r>
      <w:r>
        <w:t>: skolegruppen som vi netop har sendt i skole 1.maj 2021, har siden den startede samlet gået til ”Eventyrlegepladsen” hver gang, og derovre har man holdt samling og gennemgået dagens gang.</w:t>
      </w:r>
      <w:r>
        <w:br/>
        <w:t>Flere børn har på det seneste givet udtryk for, at ”det er kedeligt at være i skolegruppe”, så de voksne gik på undersøgelse i, hvad det mon handlede om:</w:t>
      </w:r>
      <w:r>
        <w:br/>
        <w:t>Man spurgte børnene, hvad de hellere vil lave, og det var ret entydige svar der kom: ”vi vil lave skoleopgaver”. Ny undersøgelse: Hvad er skoleopgaver? Børnene beskrev, at det ex er opgaveark, hvor de skal farvelægge store og små fisk og tælle dem.</w:t>
      </w:r>
      <w:r>
        <w:br/>
        <w:t>Efterfølgende er praksis ændret, så gruppen nu de fleste dage starter med en opgave indendørs i børnehaven inden man går til ”Eventyrlegepladsen” eller i skoven.</w:t>
      </w:r>
    </w:p>
    <w:p w14:paraId="2BA9B1BF" w14:textId="76115477" w:rsidR="00D159D7" w:rsidRDefault="00C40237" w:rsidP="00C3793E">
      <w:pPr>
        <w:rPr>
          <w:b/>
          <w:bCs/>
          <w:sz w:val="28"/>
          <w:szCs w:val="28"/>
        </w:rPr>
      </w:pPr>
      <w:r>
        <w:t>I perioden med Covid-19 har børnehavebørnene i perioder været opdelte i zoner på legepladsen. Dette har dog ikke været tilfældet for børnene fra ressourcegruppen, som har måttet ”krydse zoner” - Det har de af pædagogiske trivselsårsager- Børnehavebørnene har været helt ok med disse regler: Der er noget der gælder for nogen og så er der ind imellem undtagelser.</w:t>
      </w:r>
      <w:r w:rsidR="003F4A74">
        <w:br/>
      </w:r>
      <w:r w:rsidR="003F4A74">
        <w:br w:type="page"/>
      </w:r>
    </w:p>
    <w:p w14:paraId="42D83984" w14:textId="77777777" w:rsidR="00A04AFB" w:rsidRDefault="00E70FB1" w:rsidP="00C3793E">
      <w:pPr>
        <w:rPr>
          <w:b/>
          <w:bCs/>
          <w:sz w:val="28"/>
          <w:szCs w:val="28"/>
        </w:rPr>
      </w:pPr>
      <w:r w:rsidRPr="006C6D92">
        <w:rPr>
          <w:b/>
          <w:bCs/>
          <w:sz w:val="28"/>
          <w:szCs w:val="28"/>
        </w:rPr>
        <w:t>Leg</w:t>
      </w:r>
      <w:r w:rsidR="00D159D7">
        <w:rPr>
          <w:b/>
          <w:bCs/>
          <w:sz w:val="28"/>
          <w:szCs w:val="28"/>
        </w:rPr>
        <w:t xml:space="preserve"> </w:t>
      </w:r>
      <w:r w:rsidR="00892BB6">
        <w:rPr>
          <w:b/>
          <w:bCs/>
          <w:sz w:val="28"/>
          <w:szCs w:val="28"/>
        </w:rPr>
        <w:t>-</w:t>
      </w:r>
      <w:r w:rsidR="00D159D7">
        <w:rPr>
          <w:b/>
          <w:bCs/>
          <w:sz w:val="28"/>
          <w:szCs w:val="28"/>
        </w:rPr>
        <w:t xml:space="preserve"> læring</w:t>
      </w:r>
      <w:r w:rsidRPr="006C6D92">
        <w:rPr>
          <w:b/>
          <w:bCs/>
          <w:sz w:val="28"/>
          <w:szCs w:val="28"/>
        </w:rPr>
        <w:t xml:space="preserve"> </w:t>
      </w:r>
      <w:r w:rsidR="00892BB6">
        <w:rPr>
          <w:b/>
          <w:bCs/>
          <w:sz w:val="28"/>
          <w:szCs w:val="28"/>
        </w:rPr>
        <w:t>og børnefælleskaber.</w:t>
      </w:r>
    </w:p>
    <w:p w14:paraId="7DECA505" w14:textId="68CE0665" w:rsidR="00D159D7" w:rsidRPr="00912989" w:rsidRDefault="00892BB6" w:rsidP="00C3793E">
      <w:r>
        <w:rPr>
          <w:b/>
          <w:bCs/>
          <w:sz w:val="28"/>
          <w:szCs w:val="28"/>
        </w:rPr>
        <w:br/>
      </w:r>
      <w:r w:rsidRPr="00912989">
        <w:t>Al læring foregår gennem leg.</w:t>
      </w:r>
    </w:p>
    <w:p w14:paraId="3A96977A" w14:textId="1B03C9FF" w:rsidR="00D159D7" w:rsidRDefault="005931B8" w:rsidP="00C3793E">
      <w:r w:rsidRPr="00912989">
        <w:t>Vi har opmærksomheden rettet på, at børns leg udvikles i trin.</w:t>
      </w:r>
    </w:p>
    <w:p w14:paraId="4DF646E2" w14:textId="1D536CCF" w:rsidR="00D159D7" w:rsidRPr="000F38A1" w:rsidRDefault="003F4F65" w:rsidP="00C3793E">
      <w:r>
        <w:t xml:space="preserve">Børnene i </w:t>
      </w:r>
      <w:proofErr w:type="gramStart"/>
      <w:r>
        <w:t>res</w:t>
      </w:r>
      <w:r w:rsidR="00A0286C">
        <w:t>s</w:t>
      </w:r>
      <w:r>
        <w:t>ource gruppen</w:t>
      </w:r>
      <w:proofErr w:type="gramEnd"/>
      <w:r>
        <w:t xml:space="preserve"> </w:t>
      </w:r>
      <w:r w:rsidR="00895109">
        <w:t>leger at lære på flere trin:</w:t>
      </w:r>
      <w:r w:rsidR="00895109">
        <w:br/>
        <w:t>De øver sig sammen med 1 voksen. Her er der fokus på turtagning, som også er forudsætning for kommunikation.</w:t>
      </w:r>
      <w:r w:rsidR="001C7504">
        <w:t xml:space="preserve"> Seancen udvides efter tid til at de nu</w:t>
      </w:r>
      <w:r w:rsidR="00895109">
        <w:t xml:space="preserve"> øver sig med 1 voksen og et andet barn</w:t>
      </w:r>
      <w:r w:rsidR="00A0286C">
        <w:t>.</w:t>
      </w:r>
      <w:r w:rsidR="00A0286C">
        <w:br/>
      </w:r>
      <w:r w:rsidR="001C7504">
        <w:t>Senere</w:t>
      </w:r>
      <w:r w:rsidR="00A0286C">
        <w:t xml:space="preserve"> øver </w:t>
      </w:r>
      <w:r w:rsidR="001C7504">
        <w:t xml:space="preserve">barnet </w:t>
      </w:r>
      <w:r w:rsidR="00A0286C">
        <w:t>sig sammen med et andet barn, med en voksen lidt på afstand.</w:t>
      </w:r>
      <w:r w:rsidR="00A0286C">
        <w:br/>
        <w:t>De afprøver nye færdigheder sammen med en voksen i en af de husets andre børnegrupper.</w:t>
      </w:r>
      <w:r w:rsidR="009A197B">
        <w:rPr>
          <w:bCs/>
          <w:iCs/>
        </w:rPr>
        <w:br/>
      </w:r>
      <w:r w:rsidR="00892BB6" w:rsidRPr="00912989">
        <w:rPr>
          <w:bCs/>
          <w:iCs/>
        </w:rPr>
        <w:br/>
        <w:t>I ressourcegruppen besluttede 1 pædagog at ”udvikle rammen for barnets muligheder, for begyndende legerelationer med andre børn”.</w:t>
      </w:r>
      <w:r w:rsidR="00892BB6" w:rsidRPr="00912989">
        <w:rPr>
          <w:bCs/>
          <w:iCs/>
        </w:rPr>
        <w:br/>
        <w:t xml:space="preserve">I praksis foregår forløbet 3 x ugentlig i 2 uger. Der skal spilles ”Frugtspil”. Fokusbarnet deltager hver gang. De 2 første gange deltager et barn som kender spillet. 3.gang deltager nyt barn som ikke kender spillet. 4. og 5.gang deltager barnet fra de 2 første gange. </w:t>
      </w:r>
      <w:r w:rsidR="00892BB6" w:rsidRPr="00912989">
        <w:rPr>
          <w:bCs/>
          <w:iCs/>
        </w:rPr>
        <w:br/>
        <w:t>3. og 6. gang deltager det barn som ikke kendte spillet.</w:t>
      </w:r>
      <w:r w:rsidR="00892BB6" w:rsidRPr="00912989">
        <w:rPr>
          <w:bCs/>
          <w:iCs/>
        </w:rPr>
        <w:br/>
        <w:t>Efter 5. gang tager fokusbarnet kontakt til det barn som deltog 3.gang ude på legepladsen, hvor de, med hjælp fra pædagogen, leger sammen på hængebroen.</w:t>
      </w:r>
      <w:r w:rsidR="00892BB6" w:rsidRPr="00912989">
        <w:rPr>
          <w:bCs/>
          <w:iCs/>
        </w:rPr>
        <w:br/>
        <w:t>6. gang ligger de 2 børn på gulvet ved siden af hinanden og kigger i en bog, inden de skal spille spil.</w:t>
      </w:r>
      <w:r w:rsidR="00892BB6" w:rsidRPr="00912989">
        <w:rPr>
          <w:bCs/>
          <w:iCs/>
        </w:rPr>
        <w:br/>
        <w:t>Fokusbarnet kan spille nu ligesom barnet der  deltog 1,2,4 og 5 gang spille spillet alene uden voksenhjælp.</w:t>
      </w:r>
      <w:r w:rsidR="00892BB6" w:rsidRPr="00912989">
        <w:rPr>
          <w:bCs/>
          <w:iCs/>
        </w:rPr>
        <w:br/>
        <w:t>Barnet der deltog 3 og 6 gang skal fortsat guides af en voksen:</w:t>
      </w:r>
      <w:r w:rsidR="00892BB6" w:rsidRPr="00912989">
        <w:rPr>
          <w:bCs/>
          <w:iCs/>
        </w:rPr>
        <w:br/>
        <w:t xml:space="preserve">Fokusbarnet tager kontakt til flere børn både ude og inde. </w:t>
      </w:r>
      <w:r w:rsidR="00892BB6" w:rsidRPr="00912989">
        <w:rPr>
          <w:bCs/>
          <w:iCs/>
        </w:rPr>
        <w:br/>
        <w:t>Det er en pointe, også i samarbejdet med forældrene, at det giver mening at lære ham nogle spil, som han kan være primus motor i.</w:t>
      </w:r>
    </w:p>
    <w:p w14:paraId="48B01FF6" w14:textId="5B0CB7C9" w:rsidR="009D5C67" w:rsidRPr="00912989" w:rsidRDefault="009D5C67" w:rsidP="00C3793E">
      <w:pPr>
        <w:rPr>
          <w:bCs/>
          <w:iCs/>
        </w:rPr>
      </w:pPr>
      <w:r w:rsidRPr="00912989">
        <w:rPr>
          <w:bCs/>
          <w:iCs/>
        </w:rPr>
        <w:t>Vi har i en længere periode arbejdet med aktionslæring, og været optaget af at undersøge om alle børn er tilknyttet et fællesskab. Er der noget i vores struktur der kan gøres anderledes i forhold til leg og læring</w:t>
      </w:r>
    </w:p>
    <w:p w14:paraId="4126CB4C" w14:textId="1FF06068" w:rsidR="00E403C8" w:rsidRPr="00912989" w:rsidRDefault="001E7C2D" w:rsidP="00E403C8">
      <w:r w:rsidRPr="00912989">
        <w:t>Når børn skal hjælpes ind i en leg/et fællesskab er det vigtigt,</w:t>
      </w:r>
      <w:r w:rsidR="0044122B" w:rsidRPr="00912989">
        <w:t xml:space="preserve"> at</w:t>
      </w:r>
      <w:r w:rsidRPr="00912989">
        <w:t xml:space="preserve"> den voksne sammen med barnet er undersøgende på hvad legen handler om.</w:t>
      </w:r>
      <w:r w:rsidRPr="00912989">
        <w:br/>
        <w:t>Hvis barnet spørger ”må jeg være med?” er det meget nemt at få et nej, hvorimod hvis man er undersøgende på hvad leg</w:t>
      </w:r>
      <w:r w:rsidR="0044122B" w:rsidRPr="00912989">
        <w:t>e</w:t>
      </w:r>
      <w:r w:rsidRPr="00912989">
        <w:t>ne handler om</w:t>
      </w:r>
      <w:r w:rsidR="0044122B" w:rsidRPr="00912989">
        <w:t>, og i stedet sammen med barnet siger: ”Kom lad os finde ud af, hvad legen handler om” så er næste trin at hjælpe barnet med at spørge: ”hvad kan jeg være i legen?”</w:t>
      </w:r>
      <w:r w:rsidR="001E265A" w:rsidRPr="00912989">
        <w:br/>
        <w:t>Hvis barnet får ”nej” til at være med, eller personalet ved, at her foregår der en leg som der skal værnes om for de involverede børn hjælper de voksne videre i en anden leg el</w:t>
      </w:r>
      <w:r w:rsidR="008D5792">
        <w:t>l</w:t>
      </w:r>
      <w:r w:rsidR="001E265A" w:rsidRPr="00912989">
        <w:t>er starter en ny leg.</w:t>
      </w:r>
      <w:r w:rsidR="008779D6">
        <w:br/>
        <w:t xml:space="preserve">LEGEN vil også fortsat være et </w:t>
      </w:r>
      <w:proofErr w:type="spellStart"/>
      <w:r w:rsidR="008779D6">
        <w:t>opmærksomsheds</w:t>
      </w:r>
      <w:proofErr w:type="spellEnd"/>
      <w:r w:rsidR="008779D6">
        <w:t xml:space="preserve"> punkt.</w:t>
      </w:r>
    </w:p>
    <w:p w14:paraId="7258D5F1" w14:textId="0575E13A" w:rsidR="009B05FF" w:rsidRDefault="009B05FF" w:rsidP="009B05FF">
      <w:pPr>
        <w:rPr>
          <w:b/>
          <w:bCs/>
          <w:sz w:val="28"/>
          <w:szCs w:val="28"/>
        </w:rPr>
      </w:pPr>
    </w:p>
    <w:p w14:paraId="164E2E49" w14:textId="77777777" w:rsidR="005A69B2" w:rsidRDefault="005A69B2" w:rsidP="009B05FF">
      <w:pPr>
        <w:rPr>
          <w:b/>
          <w:bCs/>
          <w:sz w:val="28"/>
          <w:szCs w:val="28"/>
        </w:rPr>
      </w:pPr>
    </w:p>
    <w:p w14:paraId="52BCCF4C" w14:textId="344C68AF" w:rsidR="00BB0384" w:rsidRPr="009B05FF" w:rsidRDefault="00BB0384" w:rsidP="009B05FF">
      <w:pPr>
        <w:rPr>
          <w:bCs/>
          <w:iCs/>
        </w:rPr>
      </w:pPr>
      <w:r w:rsidRPr="0046741A">
        <w:rPr>
          <w:sz w:val="28"/>
          <w:szCs w:val="28"/>
        </w:rPr>
        <w:lastRenderedPageBreak/>
        <w:t>Pædagogisk læringsmiljø</w:t>
      </w:r>
    </w:p>
    <w:p w14:paraId="52BCCF4F" w14:textId="472A1096" w:rsidR="00BB0384" w:rsidRDefault="00BB0384" w:rsidP="00D0073D"/>
    <w:p w14:paraId="33CB157F" w14:textId="6CBF9719" w:rsidR="00D0073D" w:rsidRDefault="00D0073D" w:rsidP="00D0073D">
      <w:r>
        <w:t>Vi arbejder ud fra et ønske og en tankegang om at møde det enkelte barn og tage udgangspunkt i de forudsætninger barnet har for læring.</w:t>
      </w:r>
    </w:p>
    <w:p w14:paraId="0D147965" w14:textId="6A0E252A" w:rsidR="00BE1C12" w:rsidRDefault="00BE1C12" w:rsidP="00D0073D">
      <w:r>
        <w:t>Flere formiddage er børnene opdelt</w:t>
      </w:r>
      <w:r w:rsidR="00DA6DAE">
        <w:t>e</w:t>
      </w:r>
      <w:r>
        <w:t xml:space="preserve"> i mindre aldersopdelte grupper. Det skaber nærvær, ro, fordybelse og tid til det enkelte barn</w:t>
      </w:r>
      <w:r w:rsidR="00712851">
        <w:br/>
        <w:t>Barnets læring sker gennem leg og planlagte aktiviteter. Jo tættere vi er på børnene til at hjælpe, guide, udfordre, rose og lege med børnene jo bedre bliver barnets muligheder for at udvikle sig og lære.</w:t>
      </w:r>
      <w:r w:rsidR="00712851">
        <w:br/>
      </w:r>
      <w:r w:rsidR="00D7026B">
        <w:t xml:space="preserve">Vores 3-4-årige børn er sammen i små grupper på tværs af stuerne. De arbejder med planlagte aktiviteter på tværs af stuerne. </w:t>
      </w:r>
      <w:r w:rsidR="00957553">
        <w:t xml:space="preserve">Temaer og aktiviteter </w:t>
      </w:r>
      <w:r w:rsidR="00D7026B">
        <w:t>som tager udgangspunkt i vores årshjul</w:t>
      </w:r>
      <w:r w:rsidR="00957553">
        <w:t>.</w:t>
      </w:r>
    </w:p>
    <w:p w14:paraId="7381D241" w14:textId="1DC1AE04" w:rsidR="00763D89" w:rsidRDefault="00725018" w:rsidP="00D0073D">
      <w:r>
        <w:t>Al læring foregår via leg. De</w:t>
      </w:r>
      <w:r w:rsidR="00DB7220">
        <w:t xml:space="preserve"> voksne har </w:t>
      </w:r>
      <w:r>
        <w:t>fokus på, at vores børn skal lære at lege</w:t>
      </w:r>
      <w:r w:rsidR="00DB7220">
        <w:t>.</w:t>
      </w:r>
      <w:r w:rsidR="00DB7220">
        <w:br/>
      </w:r>
      <w:r w:rsidR="00763D89">
        <w:t xml:space="preserve">De leger rollelege, </w:t>
      </w:r>
      <w:r w:rsidR="007607C3">
        <w:t xml:space="preserve">konstruktionslege, </w:t>
      </w:r>
      <w:r w:rsidR="00763D89">
        <w:t>regellege, øver turtagning og det at lytte og have fokus, at være en god ven</w:t>
      </w:r>
      <w:r w:rsidR="00836683">
        <w:t xml:space="preserve">. </w:t>
      </w:r>
    </w:p>
    <w:p w14:paraId="4D48264A" w14:textId="60F542E6" w:rsidR="003B781B" w:rsidRPr="00D0073D" w:rsidRDefault="003B781B" w:rsidP="00D0073D">
      <w:pPr>
        <w:rPr>
          <w:i/>
        </w:rPr>
      </w:pPr>
      <w:r>
        <w:t>Ved at arbejde med børnene i mindre grupper, sikrer vi at alle børn ses.</w:t>
      </w:r>
      <w:r w:rsidR="00F50CDD">
        <w:br/>
        <w:t>Børn i udsatte positioner har de bedste forudsætninger for at blive en del af fællesskabet og børnenes forskelligheder bliver en naturlig og accepteret del af fællesskabet, idet vi hele tiden italesætter, at vi alle har noget at øve os på.</w:t>
      </w:r>
      <w:r w:rsidR="00D60BF6">
        <w:br/>
        <w:t>Desuden sikrer vi et overskueligt miljø for de børn der har brug for små grupper.</w:t>
      </w:r>
    </w:p>
    <w:p w14:paraId="32255763" w14:textId="52D73079" w:rsidR="00C31863" w:rsidRDefault="009666C9" w:rsidP="00BB0384">
      <w:r w:rsidRPr="009666C9">
        <w:rPr>
          <w:b/>
          <w:bCs/>
        </w:rPr>
        <w:t>I børnehaven:</w:t>
      </w:r>
      <w:r>
        <w:t xml:space="preserve"> </w:t>
      </w:r>
      <w:r w:rsidR="00A15354">
        <w:t>Frokosten spises i aldersopdelte grupper, som afslutning på den aktivitet der er foregået om formiddagen.</w:t>
      </w:r>
      <w:r>
        <w:t xml:space="preserve"> Børnene sidder her i faste spisegrupper som markeres ved foto.</w:t>
      </w:r>
      <w:r w:rsidR="00A15354">
        <w:br/>
        <w:t>Frugtmåltidet spises i fælles gruppe som afslutning på afspændingstimen og som start på eftermiddagens leg.</w:t>
      </w:r>
      <w:r w:rsidR="00FF41FE">
        <w:t xml:space="preserve"> Her lyttes der til børnenes ønsker om at sidde sammen/ved siden af.</w:t>
      </w:r>
      <w:r w:rsidR="00BD1A3B">
        <w:br/>
      </w:r>
      <w:r w:rsidR="00BD1A3B" w:rsidRPr="009666C9">
        <w:rPr>
          <w:b/>
          <w:bCs/>
        </w:rPr>
        <w:t>I vuggestuen</w:t>
      </w:r>
      <w:r w:rsidR="00BD1A3B">
        <w:t xml:space="preserve"> samles de ældste børn fra de 2 vuggestuegrupper om formiddage</w:t>
      </w:r>
      <w:r w:rsidR="004524CC">
        <w:t>n</w:t>
      </w:r>
      <w:r w:rsidR="00BD1A3B">
        <w:t>, hvor fokus er på målrettet tilbud for de ældste børn.</w:t>
      </w:r>
      <w:r w:rsidR="004524CC">
        <w:br/>
        <w:t>Børnene spiser samm</w:t>
      </w:r>
      <w:r w:rsidR="00C31863">
        <w:t>en i denne gruppe.</w:t>
      </w:r>
      <w:r w:rsidR="00C31863">
        <w:br/>
        <w:t>De voksne oplever en større lyst blandt børnene til at fortælle når de sidder i disse små grupper med 4-5 børn.</w:t>
      </w:r>
    </w:p>
    <w:p w14:paraId="246B783D" w14:textId="5C6E6B16" w:rsidR="00B53D56" w:rsidRDefault="00B53D56" w:rsidP="00BB0384">
      <w:r>
        <w:t xml:space="preserve">De voksne har fokus på, at de daglige rutiner i ex garderoben tager tid, når børnene øver </w:t>
      </w:r>
      <w:proofErr w:type="spellStart"/>
      <w:r>
        <w:t>selvhjulpenhed</w:t>
      </w:r>
      <w:proofErr w:type="spellEnd"/>
      <w:r>
        <w:t xml:space="preserve"> med at lære at tage tøj af-og på eller når de øver sig i at hænge rygsækken på plads i garderoben.</w:t>
      </w:r>
    </w:p>
    <w:p w14:paraId="4024A823" w14:textId="41161DA9" w:rsidR="00C31863" w:rsidRDefault="00C31863" w:rsidP="00BB0384"/>
    <w:p w14:paraId="087CC513" w14:textId="04243110" w:rsidR="00D668C5" w:rsidRDefault="00D668C5" w:rsidP="00BB0384"/>
    <w:p w14:paraId="7B7AF02D" w14:textId="3F8B531A" w:rsidR="00D668C5" w:rsidRDefault="00D668C5" w:rsidP="00BB0384"/>
    <w:p w14:paraId="5EFFE48F" w14:textId="5D58CE0C" w:rsidR="00D668C5" w:rsidRDefault="00D668C5" w:rsidP="00BB0384"/>
    <w:p w14:paraId="2C990577" w14:textId="5EF3D833" w:rsidR="008642B8" w:rsidRDefault="008642B8" w:rsidP="00BB0384"/>
    <w:p w14:paraId="4BB9F58B" w14:textId="77777777" w:rsidR="004639F7" w:rsidRPr="00C31863" w:rsidRDefault="004639F7" w:rsidP="00BB0384"/>
    <w:p w14:paraId="52BCCF52" w14:textId="77777777" w:rsidR="00693D00" w:rsidRPr="00200365" w:rsidRDefault="00693D00" w:rsidP="00200365">
      <w:pPr>
        <w:pStyle w:val="Overskrift2"/>
        <w:pBdr>
          <w:bottom w:val="single" w:sz="4" w:space="1" w:color="auto"/>
        </w:pBdr>
        <w:rPr>
          <w:color w:val="auto"/>
          <w:sz w:val="28"/>
          <w:szCs w:val="28"/>
          <w:highlight w:val="yellow"/>
        </w:rPr>
      </w:pPr>
      <w:r w:rsidRPr="00200365">
        <w:rPr>
          <w:color w:val="auto"/>
          <w:sz w:val="28"/>
          <w:szCs w:val="28"/>
        </w:rPr>
        <w:lastRenderedPageBreak/>
        <w:t>Samarbejde med forældre om børns læring</w:t>
      </w:r>
    </w:p>
    <w:p w14:paraId="23AA3F67" w14:textId="37458BFB" w:rsidR="000128AD" w:rsidRDefault="000128AD" w:rsidP="00693D00"/>
    <w:p w14:paraId="52BCCF57" w14:textId="061C3D08" w:rsidR="00693D00" w:rsidRPr="000128AD" w:rsidRDefault="000128AD" w:rsidP="00693D00">
      <w:r w:rsidRPr="000128AD">
        <w:rPr>
          <w:b/>
          <w:bCs/>
        </w:rPr>
        <w:t>Forældremøde for hele institutionen</w:t>
      </w:r>
      <w:r>
        <w:rPr>
          <w:b/>
          <w:bCs/>
        </w:rPr>
        <w:t xml:space="preserve"> </w:t>
      </w:r>
      <w:r>
        <w:t>afholdes altid om efteråret, hvor der som fast punkt er valg til bestyre</w:t>
      </w:r>
      <w:r w:rsidR="006729C9">
        <w:t>l</w:t>
      </w:r>
      <w:r>
        <w:t>s</w:t>
      </w:r>
      <w:r w:rsidR="006729C9">
        <w:t>e</w:t>
      </w:r>
      <w:r>
        <w:t>n.</w:t>
      </w:r>
      <w:r>
        <w:br/>
        <w:t xml:space="preserve">I et samarbejde i forældrebestyrelsen aftales den øvrige dagsorden: Skal vi invitere en udefrakommende oplægsholder? Skal pædagogerne fortælle om dagligdagen og hvad </w:t>
      </w:r>
      <w:proofErr w:type="gramStart"/>
      <w:r>
        <w:t>den  nuværende</w:t>
      </w:r>
      <w:proofErr w:type="gramEnd"/>
      <w:r>
        <w:t xml:space="preserve"> børnegruppe er optaget af? Eller noget helt andet.</w:t>
      </w:r>
    </w:p>
    <w:p w14:paraId="22199B4C" w14:textId="768CBC23" w:rsidR="00826580" w:rsidRDefault="00A12F52" w:rsidP="00693D00">
      <w:r w:rsidRPr="00FB290E">
        <w:rPr>
          <w:b/>
          <w:bCs/>
        </w:rPr>
        <w:t>Forældremøde</w:t>
      </w:r>
      <w:r>
        <w:t xml:space="preserve"> for den kommende skolegruppe afholdes i april, hvor tankerne om det kommende </w:t>
      </w:r>
      <w:r w:rsidR="00BB2671">
        <w:t xml:space="preserve">års </w:t>
      </w:r>
      <w:r>
        <w:t xml:space="preserve">arbejde </w:t>
      </w:r>
      <w:r w:rsidR="00BB2671">
        <w:t xml:space="preserve">for gruppen </w:t>
      </w:r>
      <w:r>
        <w:t>præsenteres</w:t>
      </w:r>
      <w:r w:rsidR="00BB2671">
        <w:t xml:space="preserve"> og </w:t>
      </w:r>
      <w:r w:rsidR="00826580">
        <w:t>hvor forældrene kan dele med hinanden hvad de tænker om valg af skole.</w:t>
      </w:r>
      <w:r w:rsidR="00826580">
        <w:br/>
        <w:t xml:space="preserve">Vi opfordrer forældrene til at lave </w:t>
      </w:r>
      <w:r w:rsidR="006755DD">
        <w:t xml:space="preserve">lege </w:t>
      </w:r>
      <w:r w:rsidR="00826580">
        <w:t>aftaler med de børn som de senere skal gå i skole sammen med.</w:t>
      </w:r>
      <w:r w:rsidR="00E97EA4">
        <w:br/>
      </w:r>
      <w:r w:rsidR="005A5B0F">
        <w:t>V</w:t>
      </w:r>
      <w:r w:rsidR="00E97EA4">
        <w:t xml:space="preserve">i opfordrer forældrene til at øve </w:t>
      </w:r>
      <w:proofErr w:type="spellStart"/>
      <w:r w:rsidR="00E97EA4">
        <w:t>selvhjulpenhed</w:t>
      </w:r>
      <w:proofErr w:type="spellEnd"/>
      <w:r w:rsidR="00E97EA4">
        <w:t xml:space="preserve"> med deres børn, især toiletbesøg, af-og påklædning samt </w:t>
      </w:r>
      <w:r w:rsidR="00E651B0">
        <w:t xml:space="preserve">pakke </w:t>
      </w:r>
      <w:r w:rsidR="00E97EA4">
        <w:t>egen rygsæk.</w:t>
      </w:r>
    </w:p>
    <w:p w14:paraId="01E79120" w14:textId="2FA77DDC" w:rsidR="00DE09C3" w:rsidRDefault="00A12F52" w:rsidP="00693D00">
      <w:r w:rsidRPr="00FB290E">
        <w:rPr>
          <w:b/>
          <w:bCs/>
        </w:rPr>
        <w:t>Forældremøde</w:t>
      </w:r>
      <w:r>
        <w:t xml:space="preserve"> for de børn der skal flytte fra vuggestuen til børnehaven fra 1.maj og </w:t>
      </w:r>
      <w:proofErr w:type="gramStart"/>
      <w:r>
        <w:t>henover</w:t>
      </w:r>
      <w:proofErr w:type="gramEnd"/>
      <w:r>
        <w:t xml:space="preserve"> sommeren</w:t>
      </w:r>
      <w:r w:rsidR="00DA3ED9">
        <w:t xml:space="preserve"> + </w:t>
      </w:r>
      <w:r w:rsidR="009C6BBE">
        <w:t>de børn som kommer vuggestue/dagpleje</w:t>
      </w:r>
      <w:r w:rsidR="00DE09C3">
        <w:t>.</w:t>
      </w:r>
      <w:r w:rsidR="00DE09C3">
        <w:br/>
        <w:t xml:space="preserve">Dette møde foregik i april 2021 på Teams. </w:t>
      </w:r>
      <w:r w:rsidR="00DE09C3">
        <w:br/>
        <w:t>Tidligere var de</w:t>
      </w:r>
      <w:r w:rsidR="009422C4">
        <w:t>t</w:t>
      </w:r>
      <w:r w:rsidR="00DE09C3">
        <w:t xml:space="preserve"> kun pædagoger fra børnehaven der deltog, men i 2021 var pædagogerne fra vuggestuen også med</w:t>
      </w:r>
      <w:r w:rsidR="00443ACA">
        <w:t xml:space="preserve">. </w:t>
      </w:r>
      <w:r w:rsidR="00443ACA">
        <w:br/>
        <w:t>Et valg vi havde taget, så alle pædagoger ved hvad den anden gruppe er optaget af, og hvad forældrene gerne vil høre mere om.</w:t>
      </w:r>
      <w:r w:rsidR="00766884">
        <w:br/>
        <w:t xml:space="preserve">Som en pædagog fra vuggestuen efterfølgende sagde: ”Jeg tænker vi skal gøre mere ud af, at de selv skal sætte deres madkasse/drikkedunk på plads i køleskabet, for når de rykker i </w:t>
      </w:r>
      <w:proofErr w:type="gramStart"/>
      <w:r w:rsidR="00766884">
        <w:t>børnehaven</w:t>
      </w:r>
      <w:proofErr w:type="gramEnd"/>
      <w:r w:rsidR="00766884">
        <w:t xml:space="preserve"> forventes de at kunne dette”.</w:t>
      </w:r>
    </w:p>
    <w:p w14:paraId="2DEEF38D" w14:textId="1B70040B" w:rsidR="00D07EA2" w:rsidRDefault="00A12F52" w:rsidP="00693D00">
      <w:r w:rsidRPr="00FB290E">
        <w:rPr>
          <w:b/>
          <w:bCs/>
        </w:rPr>
        <w:t>Overflytningssamtaler</w:t>
      </w:r>
      <w:r>
        <w:t>: Forældrene præsenterer barnet for børnehaven med fokus på vaner og forventninger. Vuggestuen deltager på samme møde og bidrager med info om særligt fokus</w:t>
      </w:r>
      <w:r w:rsidR="00B66A2E">
        <w:t xml:space="preserve"> og evt.</w:t>
      </w:r>
      <w:r>
        <w:t xml:space="preserve"> indsatser.</w:t>
      </w:r>
      <w:r w:rsidR="00DA3901">
        <w:t xml:space="preserve"> Leder deltager hvis der er igangværende indsats, mest for at sikre, at vi ikke mister den værdifulde tidlige indsats.</w:t>
      </w:r>
      <w:r w:rsidR="00DA3ED9">
        <w:br/>
        <w:t>Det er nyt at vi har begge dele</w:t>
      </w:r>
      <w:r w:rsidR="00404DE5">
        <w:t>, overgangssamtaler + forældremøde;</w:t>
      </w:r>
      <w:r w:rsidR="00DA3ED9">
        <w:t xml:space="preserve"> Tidligere havde vi kun overflytningssamtalerne, men oplevede at disse samtaler blev meget praktiske og stort set altid kom til at handle om </w:t>
      </w:r>
      <w:r w:rsidR="009C6BBE">
        <w:t>”</w:t>
      </w:r>
      <w:r w:rsidR="00DA3ED9">
        <w:t>Hvor skal madpakken være</w:t>
      </w:r>
      <w:r w:rsidR="009C6BBE">
        <w:t>”</w:t>
      </w:r>
      <w:r w:rsidR="00DA3ED9">
        <w:t xml:space="preserve">, </w:t>
      </w:r>
      <w:r w:rsidR="009C6BBE">
        <w:t>”</w:t>
      </w:r>
      <w:r w:rsidR="00DA3ED9">
        <w:t>hvornår holder vi samling</w:t>
      </w:r>
      <w:r w:rsidR="009C6BBE">
        <w:t>” osv.</w:t>
      </w:r>
      <w:r w:rsidR="009C6BBE">
        <w:br/>
        <w:t>Alt dette gennemgås nu på det fælles møde</w:t>
      </w:r>
      <w:r w:rsidR="00752A06">
        <w:t xml:space="preserve"> og overflytningssamtalen kommer i</w:t>
      </w:r>
      <w:r w:rsidR="00130F1A">
        <w:t xml:space="preserve"> </w:t>
      </w:r>
      <w:r w:rsidR="00752A06">
        <w:t>ste</w:t>
      </w:r>
      <w:r w:rsidR="000014E0">
        <w:t>det</w:t>
      </w:r>
      <w:r w:rsidR="00752A06">
        <w:t xml:space="preserve"> til at omhandle det enkelte barn og dets familie</w:t>
      </w:r>
      <w:r w:rsidR="00D07EA2">
        <w:t>.</w:t>
      </w:r>
    </w:p>
    <w:p w14:paraId="5DBA6D09" w14:textId="52430B09" w:rsidR="00D07EA2" w:rsidRDefault="00FB290E" w:rsidP="00693D00">
      <w:r w:rsidRPr="00DA3901">
        <w:rPr>
          <w:b/>
          <w:bCs/>
        </w:rPr>
        <w:t>Handleplaner</w:t>
      </w:r>
      <w:r w:rsidR="00D43D4E">
        <w:t xml:space="preserve"> udarbejdes i fællesskab</w:t>
      </w:r>
      <w:r>
        <w:t xml:space="preserve"> i forbindelse med ex skoleudsættelse eller særlig opmærksomhed på </w:t>
      </w:r>
      <w:r w:rsidR="00333439">
        <w:t xml:space="preserve">trivsel og </w:t>
      </w:r>
      <w:r>
        <w:t>udvikling.</w:t>
      </w:r>
      <w:r w:rsidR="00D43D4E">
        <w:t xml:space="preserve"> </w:t>
      </w:r>
      <w:r w:rsidR="00906100">
        <w:t>”</w:t>
      </w:r>
      <w:r w:rsidR="00D43D4E">
        <w:t>Hvad gør vi her og hvad gør I hjemme</w:t>
      </w:r>
      <w:r w:rsidR="00906100">
        <w:t>”.</w:t>
      </w:r>
      <w:r w:rsidR="00836683">
        <w:br/>
        <w:t xml:space="preserve">ex: Hvilke spil spiller vi her med jeres børn. For de ældste børns vedkommende taler vi </w:t>
      </w:r>
      <w:r w:rsidR="00443F1A">
        <w:t xml:space="preserve">ex </w:t>
      </w:r>
      <w:r w:rsidR="00836683">
        <w:t>sammen om, hvilke legerelationer de hjemme kan støtte op omkring.</w:t>
      </w:r>
    </w:p>
    <w:p w14:paraId="777E6A61" w14:textId="01E69247" w:rsidR="00F352CC" w:rsidRDefault="00D07EA2" w:rsidP="00693D00">
      <w:r w:rsidRPr="00D07EA2">
        <w:rPr>
          <w:b/>
          <w:bCs/>
        </w:rPr>
        <w:t>Årssamtaler:</w:t>
      </w:r>
      <w:r>
        <w:rPr>
          <w:b/>
          <w:bCs/>
        </w:rPr>
        <w:t xml:space="preserve"> </w:t>
      </w:r>
      <w:r>
        <w:t>Afholdes i vuggestuen. Fokus er på barnets aktuelle udvikling. Institutionen udfylder og gennemgår ”dagens barn” skema der danner ramme om samtalen:</w:t>
      </w:r>
      <w:r>
        <w:br/>
        <w:t>Forældrene inviteres til at starte med ”hvordan går det hjemme- hvad er barnet optaget af?”</w:t>
      </w:r>
    </w:p>
    <w:p w14:paraId="058667A4" w14:textId="61E5B54C" w:rsidR="00D07EA2" w:rsidRDefault="00D07EA2" w:rsidP="00693D00">
      <w:r w:rsidRPr="00D07EA2">
        <w:rPr>
          <w:b/>
          <w:bCs/>
        </w:rPr>
        <w:t>3-mdrs samtale:</w:t>
      </w:r>
      <w:r>
        <w:br/>
        <w:t xml:space="preserve">I vuggestuen handler det om ”hvordan er indkøringen gået, er vi </w:t>
      </w:r>
      <w:r w:rsidR="002B1548">
        <w:t xml:space="preserve">på </w:t>
      </w:r>
      <w:r>
        <w:t>rette vej og er der noget vi skal være opmærksomme på?</w:t>
      </w:r>
      <w:r>
        <w:br/>
      </w:r>
      <w:r>
        <w:lastRenderedPageBreak/>
        <w:t>I børnehaven handler det om ”hvordan gik overflytningen, er vi på rette vej og er der noget</w:t>
      </w:r>
      <w:r w:rsidR="005F1FD0">
        <w:t xml:space="preserve"> i barnets udvikling</w:t>
      </w:r>
      <w:r>
        <w:t xml:space="preserve"> vi skal være opmærksomme</w:t>
      </w:r>
      <w:r w:rsidR="006758D9">
        <w:t xml:space="preserve"> </w:t>
      </w:r>
      <w:r>
        <w:t>på?”</w:t>
      </w:r>
    </w:p>
    <w:p w14:paraId="083CFD9A" w14:textId="09E58969" w:rsidR="00815EF8" w:rsidRDefault="0049663A" w:rsidP="00693D00">
      <w:r w:rsidRPr="0049663A">
        <w:rPr>
          <w:b/>
          <w:bCs/>
        </w:rPr>
        <w:t>SOS-Skema:</w:t>
      </w:r>
      <w:r>
        <w:rPr>
          <w:b/>
          <w:bCs/>
        </w:rPr>
        <w:t xml:space="preserve"> </w:t>
      </w:r>
      <w:r>
        <w:t xml:space="preserve"> </w:t>
      </w:r>
      <w:r w:rsidR="00290902">
        <w:t>Vi benytter SOS-skemaer når vi gerne vil blive skarpere på, hvad</w:t>
      </w:r>
      <w:r w:rsidR="000E722D">
        <w:t xml:space="preserve"> og hvilken udvikling</w:t>
      </w:r>
      <w:r w:rsidR="00290902">
        <w:t xml:space="preserve"> vi gerne vil se ske.</w:t>
      </w:r>
      <w:r w:rsidR="00290902">
        <w:br/>
        <w:t>SOS står for ”Sign of Safety”. Det er en løsnings orienteret model som leder efter undtagelser på det svære, som er konkret og ressource orienteret.</w:t>
      </w:r>
      <w:r w:rsidR="00290902">
        <w:br/>
        <w:t xml:space="preserve">Vi øver os i denne model, også i at benytte den sammen med </w:t>
      </w:r>
      <w:r w:rsidR="00296310">
        <w:t>fo</w:t>
      </w:r>
      <w:r w:rsidR="00290902">
        <w:t>rældrene.</w:t>
      </w:r>
    </w:p>
    <w:p w14:paraId="49EDE496" w14:textId="6F2BD2A6" w:rsidR="00815EF8" w:rsidRDefault="00815EF8" w:rsidP="00693D00">
      <w:r>
        <w:t>Trivselssamtaler afholdes efter behov, og arrangeres på opfordring fra såvel forældre som institution.</w:t>
      </w:r>
    </w:p>
    <w:p w14:paraId="7F3D276E" w14:textId="2CDBEF7A" w:rsidR="00275220" w:rsidRPr="00D65E95" w:rsidRDefault="00275220" w:rsidP="00693D00">
      <w:r w:rsidRPr="00275220">
        <w:rPr>
          <w:b/>
          <w:bCs/>
        </w:rPr>
        <w:t>Kommunikation</w:t>
      </w:r>
      <w:r w:rsidR="00D65E95">
        <w:rPr>
          <w:b/>
          <w:bCs/>
        </w:rPr>
        <w:t xml:space="preserve"> </w:t>
      </w:r>
      <w:r w:rsidR="00D65E95">
        <w:rPr>
          <w:b/>
          <w:bCs/>
        </w:rPr>
        <w:br/>
      </w:r>
      <w:r w:rsidR="00D65E95">
        <w:t>På ”Aula” foregår daglig/ugentlig kommunikation om pædagogiske aktiviteter til forældrene. Billeder der understøtter dagen oplås her.</w:t>
      </w:r>
      <w:r w:rsidR="00D65E95">
        <w:br/>
        <w:t>Referater fra bestyrelsesmøderne offentliggøres også på Aula. Referaterne fungerer som nyhedsbrev fra institu</w:t>
      </w:r>
      <w:r w:rsidR="00DC1E11">
        <w:t>t</w:t>
      </w:r>
      <w:r w:rsidR="00D65E95">
        <w:t>ionen.</w:t>
      </w:r>
      <w:r w:rsidR="00D65E95">
        <w:br/>
        <w:t>Desuden har bestyrelsen oprettet en Facebook gruppe for forældrene.</w:t>
      </w:r>
    </w:p>
    <w:p w14:paraId="1979AA79" w14:textId="561A0A04" w:rsidR="00FB290E" w:rsidRDefault="00FB290E" w:rsidP="00693D00"/>
    <w:p w14:paraId="3FFF22EE" w14:textId="551EBA54" w:rsidR="00983633" w:rsidRDefault="00983633" w:rsidP="00693D00"/>
    <w:p w14:paraId="16DF17F0" w14:textId="0DC4F011" w:rsidR="00983633" w:rsidRDefault="00983633" w:rsidP="00693D00"/>
    <w:p w14:paraId="573A6D41" w14:textId="2A90D77D" w:rsidR="00983633" w:rsidRDefault="00983633" w:rsidP="00693D00"/>
    <w:p w14:paraId="11A78DA3" w14:textId="5763A083" w:rsidR="00983633" w:rsidRDefault="00983633" w:rsidP="00693D00"/>
    <w:p w14:paraId="24119E6E" w14:textId="5E503F2C" w:rsidR="00983633" w:rsidRDefault="00983633" w:rsidP="00693D00"/>
    <w:p w14:paraId="47946BC0" w14:textId="0EFDC653" w:rsidR="00983633" w:rsidRDefault="00983633" w:rsidP="00693D00"/>
    <w:p w14:paraId="38AE27F5" w14:textId="0CAF0182" w:rsidR="00983633" w:rsidRDefault="00983633" w:rsidP="00693D00"/>
    <w:p w14:paraId="30D98DCD" w14:textId="0418CDDB" w:rsidR="00983633" w:rsidRDefault="00983633" w:rsidP="00693D00"/>
    <w:p w14:paraId="469E0CCC" w14:textId="12E1020F" w:rsidR="00983633" w:rsidRDefault="00983633" w:rsidP="00693D00"/>
    <w:p w14:paraId="5D18BD55" w14:textId="5B9A5FF9" w:rsidR="00983633" w:rsidRDefault="00983633" w:rsidP="00693D00"/>
    <w:p w14:paraId="4C60C19A" w14:textId="0B5F3CA9" w:rsidR="00983633" w:rsidRDefault="00983633" w:rsidP="00693D00"/>
    <w:p w14:paraId="5FA6E8F9" w14:textId="11E2D003" w:rsidR="00983633" w:rsidRDefault="00983633" w:rsidP="00693D00"/>
    <w:p w14:paraId="4552BCDC" w14:textId="33145B84" w:rsidR="00983633" w:rsidRDefault="00983633" w:rsidP="00693D00"/>
    <w:p w14:paraId="2F079538" w14:textId="5DCE712D" w:rsidR="00983633" w:rsidRDefault="00983633" w:rsidP="00693D00"/>
    <w:p w14:paraId="53D8BD63" w14:textId="103985B5" w:rsidR="00983633" w:rsidRDefault="00983633" w:rsidP="00693D00"/>
    <w:p w14:paraId="62CF9BEC" w14:textId="77777777" w:rsidR="005A6D4E" w:rsidRDefault="005A6D4E" w:rsidP="00846B49">
      <w:pPr>
        <w:pStyle w:val="Overskrift2"/>
        <w:pBdr>
          <w:bottom w:val="single" w:sz="4" w:space="1" w:color="auto"/>
        </w:pBdr>
        <w:rPr>
          <w:color w:val="auto"/>
          <w:sz w:val="28"/>
          <w:szCs w:val="28"/>
        </w:rPr>
      </w:pPr>
    </w:p>
    <w:p w14:paraId="52BCCF5B" w14:textId="3A9E37CE" w:rsidR="00693D00" w:rsidRDefault="00693D00" w:rsidP="00846B49">
      <w:pPr>
        <w:pStyle w:val="Overskrift2"/>
        <w:pBdr>
          <w:bottom w:val="single" w:sz="4" w:space="1" w:color="auto"/>
        </w:pBdr>
        <w:rPr>
          <w:color w:val="auto"/>
          <w:sz w:val="28"/>
          <w:szCs w:val="28"/>
        </w:rPr>
      </w:pPr>
      <w:r w:rsidRPr="00200365">
        <w:rPr>
          <w:color w:val="auto"/>
          <w:sz w:val="28"/>
          <w:szCs w:val="28"/>
        </w:rPr>
        <w:t>Børn i udsatte positioner</w:t>
      </w:r>
    </w:p>
    <w:p w14:paraId="1B6E98AB" w14:textId="77777777" w:rsidR="00846B49" w:rsidRPr="00846B49" w:rsidRDefault="00846B49" w:rsidP="00846B49"/>
    <w:p w14:paraId="52BCCF5D" w14:textId="7B29CD47" w:rsidR="00200365" w:rsidRDefault="00840BFB" w:rsidP="00693D00">
      <w:r>
        <w:t xml:space="preserve">Børnegården </w:t>
      </w:r>
      <w:proofErr w:type="spellStart"/>
      <w:r>
        <w:t>Alsvej</w:t>
      </w:r>
      <w:proofErr w:type="spellEnd"/>
      <w:r>
        <w:t xml:space="preserve"> er en stor institution med børn i mange aldre og med mange forskellige behov.</w:t>
      </w:r>
      <w:r>
        <w:br/>
        <w:t>Vores ønske er at skabe en rummelighed og forståelse for hinandens forskelligheder og dermed sikre at alle, også de børn som er i udsatte positioner, er en del af et større eller mindre fællesskab.</w:t>
      </w:r>
    </w:p>
    <w:p w14:paraId="14B0552A" w14:textId="659B67A1" w:rsidR="00360556" w:rsidRDefault="00360556" w:rsidP="00693D00">
      <w:r>
        <w:t>Børn kan være i udsatte positioner af mange årsager, hvilket kræver forskellige rammer tilpasset det enkelte barn.</w:t>
      </w:r>
      <w:r w:rsidR="00AA6FA7">
        <w:br/>
        <w:t>Vi har flere børn, som er i udsatte positioner grundet sproglige udfordringer. Dette kan skyldes at børnene er flersprogede eller er forsinkede i deres sproglige udvikling.</w:t>
      </w:r>
      <w:r w:rsidR="0096574F">
        <w:br/>
        <w:t>Vi har nogle små sproggrupper, hvor vi arbejder med børnene</w:t>
      </w:r>
      <w:r w:rsidR="00195C95">
        <w:t xml:space="preserve"> i små grupper af ca.4 børn, hvor sproget er i fokus. Vi leger med sproget, spiller spil, læser bøger/dialogisk læsning, leger med rim og remser, leger regel-og rollelege, synger etc.</w:t>
      </w:r>
      <w:r w:rsidR="000345AB">
        <w:br/>
        <w:t>Børnene i de små sproggrupper får styrket deres sproglige opmærksomhed i et trygt og roligt fællesskab, hvor det italesættes at ”vi øver os”</w:t>
      </w:r>
      <w:r w:rsidR="004452BD">
        <w:t>.</w:t>
      </w:r>
      <w:r w:rsidR="000345AB">
        <w:br/>
        <w:t>Børnenes selvtillid og lyst til a</w:t>
      </w:r>
      <w:r w:rsidR="0097199A">
        <w:t>t</w:t>
      </w:r>
      <w:r w:rsidR="000345AB">
        <w:t xml:space="preserve"> bruge sproget i det store fællesskab styrkes.</w:t>
      </w:r>
      <w:r w:rsidR="003C0A4A">
        <w:br/>
        <w:t>Når vi har børn i udsatte positioner i forhold til det sociale børnefællesskab, så tager vi højde for at børnene i mindre grupper sættes sammen</w:t>
      </w:r>
      <w:r w:rsidR="0012739B">
        <w:t xml:space="preserve">, hvor de voksne via hjælp og guidning afsøger forskellige muligheder for </w:t>
      </w:r>
      <w:proofErr w:type="spellStart"/>
      <w:r w:rsidR="0012739B">
        <w:t>relationsarbejde</w:t>
      </w:r>
      <w:proofErr w:type="spellEnd"/>
      <w:r w:rsidR="00696488">
        <w:t xml:space="preserve"> der retter sig mod andre</w:t>
      </w:r>
      <w:r w:rsidR="0012739B">
        <w:t xml:space="preserve"> børn.</w:t>
      </w:r>
    </w:p>
    <w:p w14:paraId="5484CA62" w14:textId="07BD631C" w:rsidR="00551BDD" w:rsidRDefault="00551BDD" w:rsidP="00693D00">
      <w:r>
        <w:t>Børn i udsatte positioner kan ex også være et barn der har brug for hjælp og guidning til at komme ind i en leg.</w:t>
      </w:r>
    </w:p>
    <w:p w14:paraId="60F04969" w14:textId="48ADBF20" w:rsidR="00540B53" w:rsidRPr="00573904" w:rsidRDefault="00540B53" w:rsidP="00693D00">
      <w:r>
        <w:t>I vores ressourcegruppe er der børn i alderen 1-7 år. På forskelligvis knytter de an til husets øvrige børnegrupper.</w:t>
      </w:r>
      <w:r>
        <w:br/>
        <w:t xml:space="preserve">Ex. Barn fra Svalegruppen </w:t>
      </w:r>
      <w:r w:rsidR="00A81603">
        <w:t>afleveres tidligt om morgenen, hvor der kun er få børn i husets 2 andre børnehavegrupper. Han har stor gavn af at sidde ved siden af de andre børn</w:t>
      </w:r>
      <w:r w:rsidR="006F74C9">
        <w:t>,</w:t>
      </w:r>
      <w:r w:rsidR="00A81603">
        <w:t xml:space="preserve"> hvor han med stor opmærksomhed </w:t>
      </w:r>
      <w:r w:rsidR="006F74C9">
        <w:t>kigger på at de leger med togbane. Han imiterer børnenes leg, og insisterer senere på dagen på at komme ned og leg</w:t>
      </w:r>
      <w:r w:rsidR="001801B8">
        <w:t>e</w:t>
      </w:r>
      <w:r w:rsidR="006F74C9">
        <w:t xml:space="preserve"> på stuen igen.</w:t>
      </w:r>
    </w:p>
    <w:p w14:paraId="23CF4D03" w14:textId="42EBA454" w:rsidR="009F72C8" w:rsidRDefault="00696488" w:rsidP="00693D00">
      <w:r>
        <w:t>Vi benytter SOS-skemaer når vi gerne vil blive skarpere på</w:t>
      </w:r>
      <w:r w:rsidR="009B4332">
        <w:t>,</w:t>
      </w:r>
      <w:r>
        <w:t xml:space="preserve"> hvad vi gerne vil se ske.</w:t>
      </w:r>
      <w:r>
        <w:br/>
        <w:t xml:space="preserve">SOS står for ”Sign of Safety”. Det er en løsnings orienteret </w:t>
      </w:r>
      <w:r w:rsidR="009B4332">
        <w:t>model</w:t>
      </w:r>
      <w:r>
        <w:t xml:space="preserve"> som </w:t>
      </w:r>
      <w:r w:rsidR="009B4332">
        <w:t>leder efter undtagelser på det svære, som er konkret og ressource orienteret.</w:t>
      </w:r>
      <w:r w:rsidR="00514379">
        <w:br/>
        <w:t xml:space="preserve">Vi øver os i denne model, også i at benytte den sammen med </w:t>
      </w:r>
      <w:r w:rsidR="00296310">
        <w:t>fo</w:t>
      </w:r>
      <w:r w:rsidR="00514379">
        <w:t>rældrene.</w:t>
      </w:r>
    </w:p>
    <w:p w14:paraId="1FA53ACA" w14:textId="3C305EFB" w:rsidR="005A3034" w:rsidRDefault="00FB1D88" w:rsidP="00693D00">
      <w:r>
        <w:t xml:space="preserve">Ex. Nylig er en pædagog fra vuggestuen startet i Svalegruppen, og kommer nu ud på vuggestuens legeplads med et barn der øver sig i at gå med </w:t>
      </w:r>
      <w:r w:rsidR="00FB6499">
        <w:t xml:space="preserve">en </w:t>
      </w:r>
      <w:proofErr w:type="spellStart"/>
      <w:r>
        <w:t>rolator</w:t>
      </w:r>
      <w:proofErr w:type="spellEnd"/>
      <w:r>
        <w:t>.</w:t>
      </w:r>
      <w:r>
        <w:br/>
        <w:t>Straks kommer børnene fra vuggestuen mod den voksne og barnet.</w:t>
      </w:r>
      <w:r>
        <w:br/>
        <w:t xml:space="preserve">Der opstår </w:t>
      </w:r>
      <w:r w:rsidR="009443CD">
        <w:t xml:space="preserve">hurtigt kontakt blandt barnet fra ressourcegruppen og de øvrige vuggestuebørn. </w:t>
      </w:r>
      <w:r w:rsidR="009443CD">
        <w:br/>
        <w:t>De fortsætter med fælles opmærksomhed i sandkassen rettet mod leg med sandmøller.</w:t>
      </w:r>
      <w:r w:rsidR="009443CD">
        <w:br/>
        <w:t>Efter nogen tid i sandkassen vil barnet fra Svalegruppen gerne mod gyngerne.</w:t>
      </w:r>
      <w:r w:rsidR="009443CD">
        <w:br/>
        <w:t>hun følges straks af et af børnene fra vuggestuen der har været med i forløbet</w:t>
      </w:r>
      <w:r w:rsidR="00FB6499">
        <w:t xml:space="preserve"> i sandkassen.</w:t>
      </w:r>
      <w:r w:rsidR="009443CD">
        <w:br/>
        <w:t>Det er samme barn som tidligere, for et par måneder siden deltog i et lille lege forløb</w:t>
      </w:r>
      <w:r w:rsidR="00FB6499">
        <w:t xml:space="preserve"> med </w:t>
      </w:r>
      <w:r w:rsidR="00FB6499">
        <w:lastRenderedPageBreak/>
        <w:t>boldspil/turtagning i vuggestuen.</w:t>
      </w:r>
      <w:r w:rsidR="00FB6499">
        <w:br/>
        <w:t>Det er pædagogens klare opfattelse at de 2 børn genkender hinanden.</w:t>
      </w:r>
    </w:p>
    <w:p w14:paraId="2B885F2F" w14:textId="1BC48637" w:rsidR="00CF0F92" w:rsidRDefault="00CF0F92" w:rsidP="00693D00"/>
    <w:p w14:paraId="5D5DBF73" w14:textId="48449C73" w:rsidR="00CF0F92" w:rsidRDefault="00CF0F92" w:rsidP="00693D00"/>
    <w:p w14:paraId="0B32D03B" w14:textId="0A7FBEDE" w:rsidR="00CF0F92" w:rsidRDefault="00CF0F92" w:rsidP="00693D00"/>
    <w:p w14:paraId="61CA0A43" w14:textId="1321ECF7" w:rsidR="00CF0F92" w:rsidRDefault="00CF0F92" w:rsidP="00693D00"/>
    <w:p w14:paraId="50906392" w14:textId="7DCD8263" w:rsidR="00CF0F92" w:rsidRDefault="00CF0F92" w:rsidP="00693D00"/>
    <w:p w14:paraId="501004C7" w14:textId="3D14A119" w:rsidR="00CF0F92" w:rsidRDefault="00CF0F92" w:rsidP="00693D00"/>
    <w:p w14:paraId="5B7508F5" w14:textId="3BE8E677" w:rsidR="00CF0F92" w:rsidRDefault="00CF0F92" w:rsidP="00693D00"/>
    <w:p w14:paraId="70DE28B0" w14:textId="145A0507" w:rsidR="00CF0F92" w:rsidRDefault="00CF0F92" w:rsidP="00693D00"/>
    <w:p w14:paraId="5C7FACD1" w14:textId="346A167C" w:rsidR="00CF0F92" w:rsidRDefault="00CF0F92" w:rsidP="00693D00"/>
    <w:p w14:paraId="64ED5AE7" w14:textId="0FB29272" w:rsidR="00CF0F92" w:rsidRDefault="00CF0F92" w:rsidP="00693D00"/>
    <w:p w14:paraId="50A8E95E" w14:textId="4E2A58F4" w:rsidR="00CF0F92" w:rsidRDefault="00CF0F92" w:rsidP="00693D00"/>
    <w:p w14:paraId="49A37A28" w14:textId="2340012E" w:rsidR="00CF0F92" w:rsidRDefault="00CF0F92" w:rsidP="00693D00"/>
    <w:p w14:paraId="19C7F52A" w14:textId="0C744070" w:rsidR="00CF0F92" w:rsidRDefault="00CF0F92" w:rsidP="00693D00"/>
    <w:p w14:paraId="62D8D1F7" w14:textId="4618EA3D" w:rsidR="00661ABB" w:rsidRDefault="00661ABB" w:rsidP="00693D00"/>
    <w:p w14:paraId="44DEFC07" w14:textId="0A166738" w:rsidR="00661ABB" w:rsidRDefault="00661ABB" w:rsidP="00693D00"/>
    <w:p w14:paraId="188281EC" w14:textId="1D672CAC" w:rsidR="00661ABB" w:rsidRDefault="00661ABB" w:rsidP="00693D00"/>
    <w:p w14:paraId="1A298074" w14:textId="51895636" w:rsidR="00661ABB" w:rsidRDefault="00661ABB" w:rsidP="00693D00"/>
    <w:p w14:paraId="1CBD49AF" w14:textId="6C88D41D" w:rsidR="00661ABB" w:rsidRDefault="00661ABB" w:rsidP="00693D00"/>
    <w:p w14:paraId="583E51A6" w14:textId="2BD912C3" w:rsidR="00661ABB" w:rsidRDefault="00661ABB" w:rsidP="00693D00"/>
    <w:p w14:paraId="41B180CE" w14:textId="10F4F07D" w:rsidR="00661ABB" w:rsidRDefault="00661ABB" w:rsidP="00693D00"/>
    <w:p w14:paraId="1FBAA329" w14:textId="4FEC11BB" w:rsidR="00661ABB" w:rsidRDefault="00661ABB" w:rsidP="00693D00"/>
    <w:p w14:paraId="2E710C40" w14:textId="54DE6377" w:rsidR="00661ABB" w:rsidRDefault="00661ABB" w:rsidP="00693D00"/>
    <w:p w14:paraId="729AA83D" w14:textId="55DC8E81" w:rsidR="00661ABB" w:rsidRDefault="00661ABB" w:rsidP="00693D00"/>
    <w:p w14:paraId="0953C2FC" w14:textId="4EDF06AC" w:rsidR="00661ABB" w:rsidRDefault="00661ABB" w:rsidP="00693D00"/>
    <w:p w14:paraId="5D0FD331" w14:textId="77777777" w:rsidR="00661ABB" w:rsidRDefault="00661ABB" w:rsidP="00693D00"/>
    <w:p w14:paraId="52BCCF61" w14:textId="77777777" w:rsidR="00693D00" w:rsidRPr="001326CD" w:rsidRDefault="00693D00" w:rsidP="001326CD">
      <w:pPr>
        <w:pStyle w:val="Overskrift2"/>
        <w:pBdr>
          <w:bottom w:val="single" w:sz="4" w:space="1" w:color="auto"/>
        </w:pBdr>
        <w:rPr>
          <w:color w:val="auto"/>
          <w:sz w:val="28"/>
          <w:szCs w:val="28"/>
        </w:rPr>
      </w:pPr>
      <w:r w:rsidRPr="00200365">
        <w:rPr>
          <w:color w:val="auto"/>
          <w:sz w:val="28"/>
          <w:szCs w:val="28"/>
        </w:rPr>
        <w:t>Sammenhæng til børnehaveklassen</w:t>
      </w:r>
    </w:p>
    <w:p w14:paraId="414DC69E" w14:textId="53981ADB" w:rsidR="002E02AB" w:rsidRDefault="002E02AB"/>
    <w:p w14:paraId="39562D5B" w14:textId="6CEB73D2" w:rsidR="00937C7B" w:rsidRDefault="002E02AB">
      <w:r>
        <w:t>Vi starter vores tilbud om ”skolegruppe” allerede d.1.maj, således</w:t>
      </w:r>
      <w:r w:rsidR="00990B8C">
        <w:t>, at</w:t>
      </w:r>
      <w:r>
        <w:t xml:space="preserve"> vi har 1 </w:t>
      </w:r>
      <w:r w:rsidR="006D2EFC">
        <w:t xml:space="preserve">helt </w:t>
      </w:r>
      <w:r>
        <w:t>kalenderår med målrettede tilbud til børnene</w:t>
      </w:r>
      <w:r w:rsidR="00A02322">
        <w:t>.</w:t>
      </w:r>
      <w:r w:rsidR="00A02322">
        <w:br/>
        <w:t>Vi samler den kommende gruppe på tværs af stuerne 3 formiddage om ugen kl.</w:t>
      </w:r>
      <w:r w:rsidR="00C60749">
        <w:t>ca.</w:t>
      </w:r>
      <w:r w:rsidR="00A02322">
        <w:t>9-12.</w:t>
      </w:r>
    </w:p>
    <w:p w14:paraId="3AB7F253" w14:textId="6CD3C0FF" w:rsidR="000B6235" w:rsidRDefault="000B6235">
      <w:r>
        <w:t>Foruden ”eventyrlegepladsen” der ligger tæt på vores institution,</w:t>
      </w:r>
      <w:r w:rsidR="005449DC">
        <w:t xml:space="preserve"> </w:t>
      </w:r>
      <w:r>
        <w:t xml:space="preserve">benyttes </w:t>
      </w:r>
      <w:r w:rsidR="003E18DB">
        <w:t xml:space="preserve">skoven ved </w:t>
      </w:r>
      <w:r>
        <w:t>Rungsted Hegn, som en del af den ugentlige ramme for gruppen. En dag om ugen er skolegruppen i skoven hel</w:t>
      </w:r>
      <w:r w:rsidR="00297224">
        <w:t>e</w:t>
      </w:r>
      <w:r>
        <w:t xml:space="preserve"> formiddagen til efter frokost. Skoven giver mulighed for at styrke børnenes motorik, deres indbyrdes samarbejde og relationerne. </w:t>
      </w:r>
      <w:r>
        <w:br/>
        <w:t>Desuden det perfekte sted til at opleve og erfare naturens skiften og forandring.</w:t>
      </w:r>
    </w:p>
    <w:p w14:paraId="35C40747" w14:textId="61749C87" w:rsidR="00937C7B" w:rsidRDefault="00937C7B">
      <w:r>
        <w:t>”Vi øver os” er en af de grundlæggende sætninger i skolegruppen: Alle, både børn og voksne</w:t>
      </w:r>
      <w:r w:rsidR="009103DE">
        <w:t>,</w:t>
      </w:r>
      <w:r>
        <w:t xml:space="preserve"> har noget de skal øve sig i. Det kan være at holde på blyanten, at vente på sin makker, at hjælpe den der sidder ved siden </w:t>
      </w:r>
      <w:proofErr w:type="gramStart"/>
      <w:r>
        <w:t>af</w:t>
      </w:r>
      <w:r w:rsidR="009951C3">
        <w:t>,</w:t>
      </w:r>
      <w:proofErr w:type="gramEnd"/>
      <w:r w:rsidR="002F635F">
        <w:t xml:space="preserve"> a</w:t>
      </w:r>
      <w:r w:rsidR="00492E40">
        <w:t>t huske sin madpakke</w:t>
      </w:r>
      <w:r w:rsidR="00243B7F">
        <w:t>, at lytte</w:t>
      </w:r>
      <w:r w:rsidR="00280D99">
        <w:t xml:space="preserve"> til sine kammeraters historie</w:t>
      </w:r>
      <w:r w:rsidR="00243B7F">
        <w:t>, at sidde stille, at deltage i aktiviteter</w:t>
      </w:r>
      <w:r w:rsidR="009951C3">
        <w:t xml:space="preserve"> </w:t>
      </w:r>
      <w:r w:rsidR="00243B7F">
        <w:t>etc.</w:t>
      </w:r>
    </w:p>
    <w:p w14:paraId="3D69F814" w14:textId="7D7D2467" w:rsidR="00501098" w:rsidRDefault="001F52B3">
      <w:r>
        <w:t xml:space="preserve">Skolegruppen er en kombination af fysiske aktiviteter hvor ”Hoppeline” inddrages og stille siddende aktiviteter. </w:t>
      </w:r>
      <w:r w:rsidR="00243B7F">
        <w:br/>
        <w:t>”Hoppeline” er et sundhedsfremmende projekt med fokus på bevægelse, leg og fortælling.</w:t>
      </w:r>
      <w:r w:rsidR="00B07AA2">
        <w:br/>
      </w:r>
      <w:r w:rsidR="00937C7B">
        <w:br/>
        <w:t xml:space="preserve">Det er et mål, at alle børn </w:t>
      </w:r>
      <w:r w:rsidR="00B07AA2">
        <w:t xml:space="preserve">i skolegruppen lærer en fælles leg, som de </w:t>
      </w:r>
      <w:r w:rsidR="00937C7B">
        <w:t xml:space="preserve">kan instruere </w:t>
      </w:r>
      <w:r w:rsidR="00B07AA2">
        <w:t xml:space="preserve">deres kammerater i, </w:t>
      </w:r>
      <w:r w:rsidR="00937C7B">
        <w:t>når de</w:t>
      </w:r>
      <w:r w:rsidR="00B07AA2">
        <w:t xml:space="preserve"> starter </w:t>
      </w:r>
      <w:r w:rsidR="00937C7B">
        <w:t>i skole.</w:t>
      </w:r>
    </w:p>
    <w:p w14:paraId="294429F1" w14:textId="77777777" w:rsidR="00501098" w:rsidRDefault="00501098">
      <w:r>
        <w:t>Det er et mål, at alle børn kan pakke deres rygsæk med drikkedunk og madkasse til turen.</w:t>
      </w:r>
    </w:p>
    <w:p w14:paraId="56341062" w14:textId="7E4040E2" w:rsidR="00501098" w:rsidRDefault="00501098">
      <w:r>
        <w:t>Der arbejdes med ”</w:t>
      </w:r>
      <w:r w:rsidR="000534E0">
        <w:t>F</w:t>
      </w:r>
      <w:r>
        <w:t xml:space="preserve">ri for </w:t>
      </w:r>
      <w:proofErr w:type="spellStart"/>
      <w:r>
        <w:t>Mobberi</w:t>
      </w:r>
      <w:proofErr w:type="spellEnd"/>
      <w:r>
        <w:t>”</w:t>
      </w:r>
      <w:r w:rsidR="004865B9">
        <w:t xml:space="preserve">. Det er et godt værktøj hvor </w:t>
      </w:r>
      <w:r>
        <w:t>særligt massagedelen fylder meget henimod slutningen af året, hvor de kender hinanden.</w:t>
      </w:r>
      <w:r w:rsidR="001F52B3">
        <w:t xml:space="preserve"> </w:t>
      </w:r>
      <w:r w:rsidR="00F274C3">
        <w:t xml:space="preserve">Efter massagen vender man sig mod den man har været sammen med og siger ”tak for </w:t>
      </w:r>
      <w:r w:rsidR="00AE10AF">
        <w:t>massagen og giver et kram”.</w:t>
      </w:r>
    </w:p>
    <w:p w14:paraId="6E755FA2" w14:textId="7A867FDD" w:rsidR="0081484A" w:rsidRDefault="00740010">
      <w:r>
        <w:t>Hvert efterår mødes pædagogerne fra skolegruppen sammen med 1-2 andre institutioners pædagoger, ledere og børnehaveklasse + SFO personalet til erfaringsudveksling /udvikling.</w:t>
      </w:r>
      <w:r>
        <w:br/>
        <w:t>Skolen + SFO gav udtryk for, at det for mange, især drengen</w:t>
      </w:r>
      <w:r w:rsidR="002F6CCB">
        <w:t>e</w:t>
      </w:r>
      <w:r>
        <w:t xml:space="preserve"> var ”træls” at skulle tegne, så de opfordrede os til at lade det fylde mere.</w:t>
      </w:r>
      <w:r>
        <w:br/>
      </w:r>
      <w:r w:rsidR="000F296E">
        <w:t>Tegneopgave</w:t>
      </w:r>
      <w:r w:rsidR="003A78B6">
        <w:t>r som der især arbejdes med er:</w:t>
      </w:r>
      <w:r w:rsidR="000F296E">
        <w:t xml:space="preserve"> ”her er jeg”, ”her er min familie” ”her bor jeg”</w:t>
      </w:r>
      <w:r w:rsidR="003A78B6">
        <w:t>:</w:t>
      </w:r>
      <w:r w:rsidR="003A78B6">
        <w:br/>
        <w:t>Tegningerne er vældig brugbare i forældresamarbejdet, når vi taler sammen om barnets opfattelse af sig selv i forhold til familien.</w:t>
      </w:r>
      <w:r w:rsidR="00D31ABF">
        <w:br/>
        <w:t>Vi bruger overgangsmaterialet ”Her er jeg portrættet”</w:t>
      </w:r>
      <w:r w:rsidR="003045E7">
        <w:t>, som en del af andre aktiviteter, hvortil børnene tegner som en del af processen.</w:t>
      </w:r>
    </w:p>
    <w:p w14:paraId="14E42D09" w14:textId="4F660373" w:rsidR="00E6574E" w:rsidRDefault="00E6574E">
      <w:r>
        <w:t>Vi indkalder til overleveringsmøder med skole/SFO og forældre når vi antager at vores viden og indsats kan være hjælpsomt for barnet.</w:t>
      </w:r>
      <w:r w:rsidR="0087370E">
        <w:br/>
        <w:t>Op til hvert enkelt møde er vi i dialog med forældrene om andre faggrupper skal inviteres til disse møder. Det kan ex være at der i en periode har været fokus på at barnet stammede</w:t>
      </w:r>
      <w:r w:rsidR="00954884">
        <w:t xml:space="preserve">, </w:t>
      </w:r>
      <w:r w:rsidR="0087370E">
        <w:t>og derfor har der været en logopæd med omkring handleplanen.</w:t>
      </w:r>
    </w:p>
    <w:p w14:paraId="52BCCF63" w14:textId="78A6BD90" w:rsidR="00200365" w:rsidRDefault="0081484A">
      <w:r w:rsidRPr="00BA6CB8">
        <w:rPr>
          <w:b/>
          <w:bCs/>
        </w:rPr>
        <w:t>Ex</w:t>
      </w:r>
      <w:r>
        <w:t xml:space="preserve">: </w:t>
      </w:r>
      <w:r w:rsidR="00B65307">
        <w:t>skoleg</w:t>
      </w:r>
      <w:r>
        <w:t xml:space="preserve">ruppen </w:t>
      </w:r>
      <w:r w:rsidR="00B65307">
        <w:t xml:space="preserve">som vi netop har sendt i skole 1.maj 2021, </w:t>
      </w:r>
      <w:r>
        <w:t>har siden den startede samlet gået til ”Eventyrlegepladsen” hver gang, og derovre har man holdt samling og gennemgået dagens gang.</w:t>
      </w:r>
      <w:r>
        <w:br/>
        <w:t>Flere børn har på det seneste givet udtryk for, at ”det er kedeligt at være i skolegruppe”, så de voksne gik på undersøgelse i</w:t>
      </w:r>
      <w:r w:rsidR="006E04BE">
        <w:t>,</w:t>
      </w:r>
      <w:r>
        <w:t xml:space="preserve"> hvad det mon handlede om</w:t>
      </w:r>
      <w:r w:rsidR="004E06D0">
        <w:t>:</w:t>
      </w:r>
      <w:r w:rsidR="004E06D0">
        <w:br/>
        <w:t>Man spurgte børnene, hvad de hellere vil lave, og det var ret entydige svar der kom: ”vi vil lave skoleopgaver”. Ny undersøgelse</w:t>
      </w:r>
      <w:r w:rsidR="00EC05BE">
        <w:t xml:space="preserve"> blev iværksat:</w:t>
      </w:r>
      <w:r w:rsidR="004E06D0">
        <w:t xml:space="preserve"> Hvad er skoleopgaver? </w:t>
      </w:r>
      <w:r w:rsidR="00D44E12">
        <w:t xml:space="preserve">Børnene beskrev, at det </w:t>
      </w:r>
      <w:r w:rsidR="00182D3D">
        <w:t xml:space="preserve">ex </w:t>
      </w:r>
      <w:r w:rsidR="00D44E12">
        <w:t>er opgaveark, hvor de skal farvelægge store og små fisk og tæ</w:t>
      </w:r>
      <w:r w:rsidR="000828BC">
        <w:t>l</w:t>
      </w:r>
      <w:r w:rsidR="00D44E12">
        <w:t>le dem.</w:t>
      </w:r>
      <w:r w:rsidR="00EC05BE">
        <w:br/>
        <w:t>en anden beskrivelse var: ”det er de ark, hvor vi skal tegne indenfor stregerne”.</w:t>
      </w:r>
      <w:r w:rsidR="000828BC">
        <w:br/>
        <w:t>Efterfølgende er praksis ændret, så gruppen nu</w:t>
      </w:r>
      <w:r w:rsidR="00182D3D">
        <w:t xml:space="preserve"> de fleste dage</w:t>
      </w:r>
      <w:r w:rsidR="000828BC">
        <w:t xml:space="preserve"> starter med en opgave indendørs i børnehaven inden man går til ”Eventyrlegepladsen”</w:t>
      </w:r>
      <w:r w:rsidR="00FC543C">
        <w:t xml:space="preserve"> eller i skoven.</w:t>
      </w:r>
      <w:r>
        <w:br/>
      </w:r>
      <w:r w:rsidR="00200365">
        <w:br w:type="page"/>
      </w:r>
    </w:p>
    <w:p w14:paraId="3C7913F4" w14:textId="46AF84DF" w:rsidR="00A16AEB" w:rsidRPr="00A16AEB" w:rsidRDefault="00200365" w:rsidP="00A16AEB">
      <w:pPr>
        <w:pStyle w:val="Overskrift1"/>
        <w:pBdr>
          <w:bottom w:val="single" w:sz="4" w:space="1" w:color="auto"/>
        </w:pBdr>
        <w:rPr>
          <w:color w:val="auto"/>
          <w:sz w:val="44"/>
          <w:szCs w:val="44"/>
        </w:rPr>
      </w:pPr>
      <w:r w:rsidRPr="00200365">
        <w:rPr>
          <w:color w:val="auto"/>
          <w:sz w:val="44"/>
          <w:szCs w:val="44"/>
        </w:rPr>
        <w:t>Øvrige krav til indholdet i den pædagogiske læreplan</w:t>
      </w:r>
      <w:r w:rsidR="00A16AEB">
        <w:rPr>
          <w:color w:val="auto"/>
          <w:sz w:val="44"/>
          <w:szCs w:val="44"/>
        </w:rPr>
        <w:br/>
      </w:r>
    </w:p>
    <w:p w14:paraId="52BCCF66" w14:textId="77777777" w:rsidR="00200365" w:rsidRPr="00200365" w:rsidRDefault="00200365" w:rsidP="00200365">
      <w:pPr>
        <w:pStyle w:val="Overskrift2"/>
        <w:pBdr>
          <w:bottom w:val="single" w:sz="4" w:space="1" w:color="auto"/>
        </w:pBdr>
        <w:rPr>
          <w:color w:val="auto"/>
          <w:sz w:val="28"/>
          <w:szCs w:val="28"/>
        </w:rPr>
      </w:pPr>
      <w:r w:rsidRPr="00200365">
        <w:rPr>
          <w:color w:val="auto"/>
          <w:sz w:val="28"/>
          <w:szCs w:val="28"/>
        </w:rPr>
        <w:lastRenderedPageBreak/>
        <w:t>Inddragelse af lokalsamfundet</w:t>
      </w:r>
    </w:p>
    <w:p w14:paraId="52BCCF67" w14:textId="77777777" w:rsidR="00200365" w:rsidRDefault="00200365" w:rsidP="00200365"/>
    <w:p w14:paraId="52BCCF6B" w14:textId="5B4A8382" w:rsidR="00200365" w:rsidRDefault="00482D23" w:rsidP="00200365">
      <w:r>
        <w:t xml:space="preserve"> </w:t>
      </w:r>
      <w:r w:rsidR="00E61267">
        <w:br/>
        <w:t xml:space="preserve">Når vi arbejder med </w:t>
      </w:r>
      <w:proofErr w:type="gramStart"/>
      <w:r w:rsidR="00E61267">
        <w:t>emner</w:t>
      </w:r>
      <w:proofErr w:type="gramEnd"/>
      <w:r w:rsidR="00E61267">
        <w:t xml:space="preserve"> bestiller vi ofte materialekasser </w:t>
      </w:r>
      <w:r w:rsidR="008B7B75">
        <w:t>fra biblioteket</w:t>
      </w:r>
      <w:r w:rsidR="0063643F">
        <w:t>. V</w:t>
      </w:r>
      <w:r w:rsidR="00E61267">
        <w:t xml:space="preserve">i vil også gerne lære vores børn, at her kan man låne noget, aflevere det igen og låne noget nyt, så derfor tager </w:t>
      </w:r>
      <w:r w:rsidR="002C2664">
        <w:t>Børnehave og vuggestue jævnligt på Biblioteket og låner bøger / materialer.</w:t>
      </w:r>
      <w:r>
        <w:br/>
        <w:t>Vi opfordrer vores forældre til at benytte biblioteket.</w:t>
      </w:r>
    </w:p>
    <w:p w14:paraId="1F35D8A6" w14:textId="44C88628" w:rsidR="002C2664" w:rsidRDefault="002C2664" w:rsidP="00200365">
      <w:r>
        <w:t>Vi har tidligere samarbejdet med vores lokale Netto om pyntning af deres juletræ. Dette samarbejde gav anledning til megen dialog mellem børn og forældre når de handlede sammen.</w:t>
      </w:r>
      <w:r>
        <w:br/>
        <w:t>På grund af Covid-19 har samarbejdet ligget stille, men vi forventer at genoptage det i 2022.</w:t>
      </w:r>
    </w:p>
    <w:p w14:paraId="5BCF944E" w14:textId="3F05B762" w:rsidR="000D1C5C" w:rsidRDefault="00BD12E4" w:rsidP="00200365">
      <w:r>
        <w:t xml:space="preserve">Vi inviteres – og deltager gerne- i </w:t>
      </w:r>
      <w:proofErr w:type="gramStart"/>
      <w:r>
        <w:t>teater</w:t>
      </w:r>
      <w:r w:rsidR="00430E93">
        <w:t xml:space="preserve"> </w:t>
      </w:r>
      <w:r>
        <w:t>forestil</w:t>
      </w:r>
      <w:r w:rsidR="00430E93">
        <w:t>l</w:t>
      </w:r>
      <w:r>
        <w:t>inger</w:t>
      </w:r>
      <w:proofErr w:type="gramEnd"/>
      <w:r>
        <w:t xml:space="preserve"> som de omkringliggende </w:t>
      </w:r>
      <w:r w:rsidR="00AB482C">
        <w:t>skoler ofte indbyder til.</w:t>
      </w:r>
    </w:p>
    <w:p w14:paraId="2D13D874" w14:textId="3A6A41CC" w:rsidR="008E5D61" w:rsidRDefault="008E5D61" w:rsidP="00200365">
      <w:pPr>
        <w:rPr>
          <w:rFonts w:cstheme="minorHAnsi"/>
        </w:rPr>
      </w:pPr>
      <w:r>
        <w:t xml:space="preserve">Vi har for et par siden haft et ugentlig forløb med gruppe voksne demente beboere fra et plejehjem i </w:t>
      </w:r>
      <w:r w:rsidRPr="004C1C52">
        <w:rPr>
          <w:rFonts w:cstheme="minorHAnsi"/>
        </w:rPr>
        <w:t xml:space="preserve">alderen 35-80 år, som sammen med en gruppe på 3-4 børn kom her hver uge og legede gamle sanglege. Dette til stor gavn og glæde for alle deltagere </w:t>
      </w:r>
      <w:r w:rsidRPr="004C1C52">
        <w:rPr>
          <mc:AlternateContent>
            <mc:Choice Requires="w16se">
              <w:rFonts w:cstheme="minorHAns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Pr="004C1C52">
        <w:rPr>
          <w:rFonts w:cstheme="minorHAnsi"/>
        </w:rPr>
        <w:br/>
        <w:t>Projektet stoppede</w:t>
      </w:r>
      <w:r w:rsidR="003B0E39">
        <w:rPr>
          <w:rFonts w:cstheme="minorHAnsi"/>
        </w:rPr>
        <w:t xml:space="preserve"> desværre</w:t>
      </w:r>
      <w:r w:rsidRPr="004C1C52">
        <w:rPr>
          <w:rFonts w:cstheme="minorHAnsi"/>
        </w:rPr>
        <w:t xml:space="preserve"> da medarbejderen fra plejehjemmet fik andre a</w:t>
      </w:r>
      <w:r w:rsidR="00AA6958" w:rsidRPr="004C1C52">
        <w:rPr>
          <w:rFonts w:cstheme="minorHAnsi"/>
        </w:rPr>
        <w:t>r</w:t>
      </w:r>
      <w:r w:rsidRPr="004C1C52">
        <w:rPr>
          <w:rFonts w:cstheme="minorHAnsi"/>
        </w:rPr>
        <w:t>bejdsopgaver.</w:t>
      </w:r>
      <w:r w:rsidRPr="004C1C52">
        <w:rPr>
          <w:rFonts w:cstheme="minorHAnsi"/>
        </w:rPr>
        <w:br/>
        <w:t>Det er noget vi gerne vil tage op igen</w:t>
      </w:r>
      <w:r w:rsidR="003B0E39">
        <w:rPr>
          <w:rFonts w:cstheme="minorHAnsi"/>
        </w:rPr>
        <w:t>, det gav os lyst til at udforske ”noget med generationers gavn og glæde for og med hinanden”.</w:t>
      </w:r>
    </w:p>
    <w:p w14:paraId="4AC25941" w14:textId="0808EF81" w:rsidR="003712B5" w:rsidRDefault="003712B5" w:rsidP="00200365">
      <w:pPr>
        <w:rPr>
          <w:rFonts w:cstheme="minorHAnsi"/>
        </w:rPr>
      </w:pPr>
    </w:p>
    <w:p w14:paraId="59D8DE69" w14:textId="08A7E34C" w:rsidR="003712B5" w:rsidRDefault="003712B5" w:rsidP="00200365">
      <w:pPr>
        <w:rPr>
          <w:rFonts w:cstheme="minorHAnsi"/>
        </w:rPr>
      </w:pPr>
    </w:p>
    <w:p w14:paraId="2BC79282" w14:textId="7E03CFC2" w:rsidR="003712B5" w:rsidRDefault="003712B5" w:rsidP="00200365">
      <w:pPr>
        <w:rPr>
          <w:rFonts w:cstheme="minorHAnsi"/>
        </w:rPr>
      </w:pPr>
    </w:p>
    <w:p w14:paraId="734652CA" w14:textId="39226576" w:rsidR="003712B5" w:rsidRDefault="003712B5" w:rsidP="00200365">
      <w:pPr>
        <w:rPr>
          <w:rFonts w:cstheme="minorHAnsi"/>
        </w:rPr>
      </w:pPr>
    </w:p>
    <w:p w14:paraId="779B3EA6" w14:textId="65285419" w:rsidR="003712B5" w:rsidRDefault="003712B5" w:rsidP="00200365">
      <w:pPr>
        <w:rPr>
          <w:rFonts w:cstheme="minorHAnsi"/>
        </w:rPr>
      </w:pPr>
    </w:p>
    <w:p w14:paraId="572F2E3A" w14:textId="5A849C5B" w:rsidR="003712B5" w:rsidRDefault="003712B5" w:rsidP="00200365">
      <w:pPr>
        <w:rPr>
          <w:rFonts w:cstheme="minorHAnsi"/>
        </w:rPr>
      </w:pPr>
    </w:p>
    <w:p w14:paraId="2C6F28C0" w14:textId="43FB69EA" w:rsidR="005E56F3" w:rsidRDefault="005E56F3" w:rsidP="00200365">
      <w:pPr>
        <w:rPr>
          <w:rFonts w:cstheme="minorHAnsi"/>
        </w:rPr>
      </w:pPr>
    </w:p>
    <w:p w14:paraId="1F1B00DD" w14:textId="2287912F" w:rsidR="005E56F3" w:rsidRDefault="005E56F3" w:rsidP="00200365">
      <w:pPr>
        <w:rPr>
          <w:rFonts w:cstheme="minorHAnsi"/>
        </w:rPr>
      </w:pPr>
    </w:p>
    <w:p w14:paraId="45D96E9F" w14:textId="160501DD" w:rsidR="005E56F3" w:rsidRDefault="005E56F3" w:rsidP="00200365">
      <w:pPr>
        <w:rPr>
          <w:rFonts w:cstheme="minorHAnsi"/>
        </w:rPr>
      </w:pPr>
    </w:p>
    <w:p w14:paraId="592543BD" w14:textId="6B944E45" w:rsidR="005E56F3" w:rsidRDefault="005E56F3" w:rsidP="00200365">
      <w:pPr>
        <w:rPr>
          <w:rFonts w:cstheme="minorHAnsi"/>
        </w:rPr>
      </w:pPr>
    </w:p>
    <w:p w14:paraId="338BACAC" w14:textId="77777777" w:rsidR="005E56F3" w:rsidRPr="004C1C52" w:rsidRDefault="005E56F3" w:rsidP="00200365">
      <w:pPr>
        <w:rPr>
          <w:rFonts w:cstheme="minorHAnsi"/>
        </w:rPr>
      </w:pPr>
    </w:p>
    <w:p w14:paraId="52BCCF6C" w14:textId="77777777" w:rsidR="00200365" w:rsidRPr="004C1C52" w:rsidRDefault="00200365" w:rsidP="00200365">
      <w:pPr>
        <w:pStyle w:val="Overskrift2"/>
        <w:pBdr>
          <w:bottom w:val="single" w:sz="4" w:space="1" w:color="auto"/>
        </w:pBdr>
        <w:rPr>
          <w:rFonts w:asciiTheme="minorHAnsi" w:hAnsiTheme="minorHAnsi" w:cstheme="minorHAnsi"/>
          <w:color w:val="auto"/>
          <w:sz w:val="22"/>
          <w:szCs w:val="22"/>
        </w:rPr>
      </w:pPr>
      <w:r w:rsidRPr="004C1C52">
        <w:rPr>
          <w:rFonts w:asciiTheme="minorHAnsi" w:hAnsiTheme="minorHAnsi" w:cstheme="minorHAnsi"/>
          <w:color w:val="auto"/>
          <w:sz w:val="22"/>
          <w:szCs w:val="22"/>
        </w:rPr>
        <w:lastRenderedPageBreak/>
        <w:t>Arbejdet med det fysiske, psykiske og æstetiske børnemiljø</w:t>
      </w:r>
    </w:p>
    <w:p w14:paraId="5F43B572" w14:textId="77777777" w:rsidR="00A23B41" w:rsidRPr="004C1C52" w:rsidRDefault="00A23B41" w:rsidP="00A23B41">
      <w:pPr>
        <w:pStyle w:val="Overskrift3"/>
        <w:rPr>
          <w:rFonts w:asciiTheme="minorHAnsi" w:hAnsiTheme="minorHAnsi" w:cstheme="minorHAnsi"/>
        </w:rPr>
      </w:pPr>
    </w:p>
    <w:p w14:paraId="52BCCF71" w14:textId="556BD514" w:rsidR="004932D1" w:rsidRPr="004C1C52" w:rsidRDefault="00A23B41" w:rsidP="00A23B41">
      <w:pPr>
        <w:pStyle w:val="Overskrift3"/>
        <w:rPr>
          <w:rFonts w:asciiTheme="minorHAnsi" w:hAnsiTheme="minorHAnsi" w:cstheme="minorHAnsi"/>
          <w:b w:val="0"/>
          <w:bCs w:val="0"/>
          <w:color w:val="auto"/>
        </w:rPr>
      </w:pPr>
      <w:r w:rsidRPr="004C1C52">
        <w:rPr>
          <w:rFonts w:asciiTheme="minorHAnsi" w:hAnsiTheme="minorHAnsi" w:cstheme="minorHAnsi"/>
          <w:b w:val="0"/>
          <w:bCs w:val="0"/>
          <w:color w:val="auto"/>
        </w:rPr>
        <w:t xml:space="preserve">Meget har været anderledes i det forgangne år på grund af </w:t>
      </w:r>
      <w:proofErr w:type="spellStart"/>
      <w:r w:rsidRPr="004C1C52">
        <w:rPr>
          <w:rFonts w:asciiTheme="minorHAnsi" w:hAnsiTheme="minorHAnsi" w:cstheme="minorHAnsi"/>
          <w:b w:val="0"/>
          <w:bCs w:val="0"/>
          <w:color w:val="auto"/>
        </w:rPr>
        <w:t>Covid</w:t>
      </w:r>
      <w:proofErr w:type="spellEnd"/>
      <w:r w:rsidRPr="004C1C52">
        <w:rPr>
          <w:rFonts w:asciiTheme="minorHAnsi" w:hAnsiTheme="minorHAnsi" w:cstheme="minorHAnsi"/>
          <w:b w:val="0"/>
          <w:bCs w:val="0"/>
          <w:color w:val="auto"/>
        </w:rPr>
        <w:t xml:space="preserve"> 19.</w:t>
      </w:r>
      <w:r w:rsidRPr="004C1C52">
        <w:rPr>
          <w:rFonts w:asciiTheme="minorHAnsi" w:hAnsiTheme="minorHAnsi" w:cstheme="minorHAnsi"/>
          <w:b w:val="0"/>
          <w:bCs w:val="0"/>
          <w:color w:val="auto"/>
        </w:rPr>
        <w:br/>
        <w:t>Børnehaven kom først tilbage indendørs i november 2020.</w:t>
      </w:r>
      <w:r w:rsidRPr="004C1C52">
        <w:rPr>
          <w:rFonts w:asciiTheme="minorHAnsi" w:hAnsiTheme="minorHAnsi" w:cstheme="minorHAnsi"/>
          <w:b w:val="0"/>
          <w:bCs w:val="0"/>
          <w:color w:val="auto"/>
        </w:rPr>
        <w:br/>
        <w:t xml:space="preserve">Vi kunne </w:t>
      </w:r>
      <w:r w:rsidR="00515A7C" w:rsidRPr="004C1C52">
        <w:rPr>
          <w:rFonts w:asciiTheme="minorHAnsi" w:hAnsiTheme="minorHAnsi" w:cstheme="minorHAnsi"/>
          <w:b w:val="0"/>
          <w:bCs w:val="0"/>
          <w:color w:val="auto"/>
        </w:rPr>
        <w:t xml:space="preserve">konstatere, at </w:t>
      </w:r>
      <w:r w:rsidRPr="004C1C52">
        <w:rPr>
          <w:rFonts w:asciiTheme="minorHAnsi" w:hAnsiTheme="minorHAnsi" w:cstheme="minorHAnsi"/>
          <w:b w:val="0"/>
          <w:bCs w:val="0"/>
          <w:color w:val="auto"/>
        </w:rPr>
        <w:t xml:space="preserve">den børnegruppe der var startet i børnehaven ½ år forinden, havde svært ved at få øje på lege mulighederne indendørs, </w:t>
      </w:r>
      <w:r w:rsidR="00717FF7" w:rsidRPr="004C1C52">
        <w:rPr>
          <w:rFonts w:asciiTheme="minorHAnsi" w:hAnsiTheme="minorHAnsi" w:cstheme="minorHAnsi"/>
          <w:b w:val="0"/>
          <w:bCs w:val="0"/>
          <w:color w:val="auto"/>
        </w:rPr>
        <w:t>fordi</w:t>
      </w:r>
      <w:r w:rsidRPr="004C1C52">
        <w:rPr>
          <w:rFonts w:asciiTheme="minorHAnsi" w:hAnsiTheme="minorHAnsi" w:cstheme="minorHAnsi"/>
          <w:b w:val="0"/>
          <w:bCs w:val="0"/>
          <w:color w:val="auto"/>
        </w:rPr>
        <w:t xml:space="preserve"> rigtig mange ting var pakket væk.</w:t>
      </w:r>
      <w:r w:rsidRPr="004C1C52">
        <w:rPr>
          <w:rFonts w:asciiTheme="minorHAnsi" w:hAnsiTheme="minorHAnsi" w:cstheme="minorHAnsi"/>
          <w:b w:val="0"/>
          <w:bCs w:val="0"/>
          <w:color w:val="auto"/>
        </w:rPr>
        <w:br/>
        <w:t>Idet stuerne på daværende tidspunkt stadigvæk ikke var på tværs, blev det nødvendigt at se på hvilke muligheder</w:t>
      </w:r>
      <w:r w:rsidR="00515A7C" w:rsidRPr="004C1C52">
        <w:rPr>
          <w:rFonts w:asciiTheme="minorHAnsi" w:hAnsiTheme="minorHAnsi" w:cstheme="minorHAnsi"/>
          <w:b w:val="0"/>
          <w:bCs w:val="0"/>
          <w:color w:val="auto"/>
        </w:rPr>
        <w:t xml:space="preserve"> </w:t>
      </w:r>
      <w:r w:rsidRPr="004C1C52">
        <w:rPr>
          <w:rFonts w:asciiTheme="minorHAnsi" w:hAnsiTheme="minorHAnsi" w:cstheme="minorHAnsi"/>
          <w:b w:val="0"/>
          <w:bCs w:val="0"/>
          <w:color w:val="auto"/>
        </w:rPr>
        <w:t>der skal tilbydes indendørs, og hvad kan der med fordel fortsætte ude.</w:t>
      </w:r>
      <w:r w:rsidR="00515A7C" w:rsidRPr="004C1C52">
        <w:rPr>
          <w:rFonts w:asciiTheme="minorHAnsi" w:hAnsiTheme="minorHAnsi" w:cstheme="minorHAnsi"/>
          <w:b w:val="0"/>
          <w:bCs w:val="0"/>
          <w:color w:val="auto"/>
        </w:rPr>
        <w:br/>
        <w:t>dette arbejde er fortsat i gang.</w:t>
      </w:r>
    </w:p>
    <w:p w14:paraId="7E2113FC" w14:textId="5156896B" w:rsidR="00515A7C" w:rsidRPr="004C1C52" w:rsidRDefault="00515A7C" w:rsidP="00515A7C">
      <w:pPr>
        <w:rPr>
          <w:rFonts w:cstheme="minorHAnsi"/>
        </w:rPr>
      </w:pPr>
    </w:p>
    <w:p w14:paraId="7FE2AF33" w14:textId="3157435A" w:rsidR="00515A7C" w:rsidRPr="004C1C52" w:rsidRDefault="00515A7C" w:rsidP="00515A7C">
      <w:pPr>
        <w:rPr>
          <w:rFonts w:cstheme="minorHAnsi"/>
        </w:rPr>
      </w:pPr>
      <w:r w:rsidRPr="004C1C52">
        <w:rPr>
          <w:rFonts w:cstheme="minorHAnsi"/>
        </w:rPr>
        <w:t>I vuggestuen har vi kaldt på Hørsholm kommunes ressourcepædagog for at få hendes bidrag til synlige læringsmiljøer.</w:t>
      </w:r>
      <w:r w:rsidRPr="004C1C52">
        <w:rPr>
          <w:rFonts w:cstheme="minorHAnsi"/>
        </w:rPr>
        <w:br/>
        <w:t xml:space="preserve">Dette arbejde er </w:t>
      </w:r>
      <w:r w:rsidR="00CD7C04" w:rsidRPr="004C1C52">
        <w:rPr>
          <w:rFonts w:cstheme="minorHAnsi"/>
        </w:rPr>
        <w:t xml:space="preserve">har resulteret i en række omrokeringer og </w:t>
      </w:r>
      <w:r w:rsidR="00E45415" w:rsidRPr="004C1C52">
        <w:rPr>
          <w:rFonts w:cstheme="minorHAnsi"/>
        </w:rPr>
        <w:t xml:space="preserve">er </w:t>
      </w:r>
      <w:r w:rsidRPr="004C1C52">
        <w:rPr>
          <w:rFonts w:cstheme="minorHAnsi"/>
        </w:rPr>
        <w:t>fortsat i gang.</w:t>
      </w:r>
    </w:p>
    <w:p w14:paraId="693B52A9" w14:textId="0D770501" w:rsidR="00036763" w:rsidRDefault="004932D1" w:rsidP="00AD5934">
      <w:pPr>
        <w:rPr>
          <w:rFonts w:cstheme="minorHAnsi"/>
        </w:rPr>
      </w:pPr>
      <w:r w:rsidRPr="004C1C52">
        <w:rPr>
          <w:rFonts w:cstheme="minorHAnsi"/>
        </w:rPr>
        <w:br w:type="page"/>
      </w:r>
    </w:p>
    <w:p w14:paraId="5A01FEB1" w14:textId="77777777" w:rsidR="005E56F3" w:rsidRPr="005E56F3" w:rsidRDefault="005E56F3" w:rsidP="005E56F3"/>
    <w:p w14:paraId="52BCCF76" w14:textId="70567A96" w:rsidR="00627CB6" w:rsidRPr="004869E4" w:rsidRDefault="004932D1" w:rsidP="00717FF7">
      <w:pPr>
        <w:pStyle w:val="Overskrift1"/>
        <w:pBdr>
          <w:bottom w:val="single" w:sz="4" w:space="1" w:color="auto"/>
        </w:pBdr>
        <w:rPr>
          <w:rFonts w:asciiTheme="minorHAnsi" w:hAnsiTheme="minorHAnsi" w:cstheme="minorHAnsi"/>
          <w:color w:val="FF0000"/>
          <w:sz w:val="22"/>
          <w:szCs w:val="22"/>
        </w:rPr>
      </w:pPr>
      <w:r w:rsidRPr="004869E4">
        <w:rPr>
          <w:rFonts w:asciiTheme="minorHAnsi" w:hAnsiTheme="minorHAnsi" w:cstheme="minorHAnsi"/>
          <w:color w:val="FF0000"/>
          <w:sz w:val="22"/>
          <w:szCs w:val="22"/>
        </w:rPr>
        <w:t>De seks læreplanstemae</w:t>
      </w:r>
      <w:r w:rsidR="00717FF7" w:rsidRPr="004869E4">
        <w:rPr>
          <w:rFonts w:asciiTheme="minorHAnsi" w:hAnsiTheme="minorHAnsi" w:cstheme="minorHAnsi"/>
          <w:color w:val="FF0000"/>
          <w:sz w:val="22"/>
          <w:szCs w:val="22"/>
        </w:rPr>
        <w:t>r</w:t>
      </w:r>
    </w:p>
    <w:p w14:paraId="52BCCF85" w14:textId="32796779" w:rsidR="00627CB6" w:rsidRDefault="00627CB6" w:rsidP="00627CB6">
      <w:pPr>
        <w:rPr>
          <w:rFonts w:cstheme="minorHAnsi"/>
          <w:i/>
        </w:rPr>
      </w:pPr>
    </w:p>
    <w:p w14:paraId="7683642C" w14:textId="1B49F5EA" w:rsidR="00357604" w:rsidRDefault="00357604" w:rsidP="00627CB6">
      <w:pPr>
        <w:rPr>
          <w:rFonts w:cstheme="minorHAnsi"/>
          <w:i/>
        </w:rPr>
      </w:pPr>
    </w:p>
    <w:p w14:paraId="7F6BE52D" w14:textId="77777777" w:rsidR="00357604" w:rsidRPr="004C1C52" w:rsidRDefault="00357604" w:rsidP="00627CB6">
      <w:pPr>
        <w:rPr>
          <w:rFonts w:cstheme="minorHAnsi"/>
          <w:i/>
        </w:rPr>
      </w:pPr>
    </w:p>
    <w:p w14:paraId="4148513E" w14:textId="77777777" w:rsidR="001F0ECA" w:rsidRPr="004C1C52" w:rsidRDefault="00627CB6" w:rsidP="00402B27">
      <w:pPr>
        <w:rPr>
          <w:rFonts w:cstheme="minorHAnsi"/>
          <w:i/>
        </w:rPr>
      </w:pPr>
      <w:r w:rsidRPr="004C1C52">
        <w:rPr>
          <w:rFonts w:cstheme="minorHAnsi"/>
          <w:i/>
          <w:noProof/>
          <w:lang w:eastAsia="da-DK"/>
        </w:rPr>
        <w:drawing>
          <wp:inline distT="0" distB="0" distL="0" distR="0" wp14:anchorId="52BCCFCE" wp14:editId="52BCCFCF">
            <wp:extent cx="6120396" cy="1801372"/>
            <wp:effectExtent l="0" t="0" r="0" b="8890"/>
            <wp:docPr id="10" name="Billede 10" descr="Illustration af de seks læreplanstemaer" title="De seks læreplanstema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æreplanstema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396" cy="1801372"/>
                    </a:xfrm>
                    <a:prstGeom prst="rect">
                      <a:avLst/>
                    </a:prstGeom>
                  </pic:spPr>
                </pic:pic>
              </a:graphicData>
            </a:graphic>
          </wp:inline>
        </w:drawing>
      </w:r>
    </w:p>
    <w:p w14:paraId="1B065EA6" w14:textId="77777777" w:rsidR="001F0ECA" w:rsidRPr="004C1C52" w:rsidRDefault="001F0ECA" w:rsidP="00402B27">
      <w:pPr>
        <w:rPr>
          <w:rFonts w:cstheme="minorHAnsi"/>
          <w:i/>
        </w:rPr>
      </w:pPr>
    </w:p>
    <w:p w14:paraId="17345426" w14:textId="77777777" w:rsidR="001F0ECA" w:rsidRPr="004C1C52" w:rsidRDefault="001F0ECA" w:rsidP="00402B27">
      <w:pPr>
        <w:rPr>
          <w:rFonts w:cstheme="minorHAnsi"/>
          <w:i/>
        </w:rPr>
      </w:pPr>
    </w:p>
    <w:p w14:paraId="1533F6F6" w14:textId="0907261C" w:rsidR="001F0ECA" w:rsidRPr="004C1C52" w:rsidRDefault="001A5E90" w:rsidP="00402B27">
      <w:pPr>
        <w:rPr>
          <w:rFonts w:cstheme="minorHAnsi"/>
          <w:i/>
        </w:rPr>
      </w:pPr>
      <w:r w:rsidRPr="004C1C52">
        <w:rPr>
          <w:rFonts w:cstheme="minorHAnsi"/>
          <w:i/>
        </w:rPr>
        <w:t>Alsidig personlig udvikling.</w:t>
      </w:r>
    </w:p>
    <w:p w14:paraId="724DC687" w14:textId="27FB45A0" w:rsidR="001A5E90" w:rsidRPr="004C1C52" w:rsidRDefault="001A5E90" w:rsidP="00402B27">
      <w:pPr>
        <w:rPr>
          <w:rFonts w:cstheme="minorHAnsi"/>
          <w:i/>
        </w:rPr>
      </w:pPr>
      <w:r w:rsidRPr="004C1C52">
        <w:rPr>
          <w:rFonts w:cstheme="minorHAnsi"/>
          <w:i/>
        </w:rPr>
        <w:t>Social udvikling</w:t>
      </w:r>
    </w:p>
    <w:p w14:paraId="6DAACEEF" w14:textId="3671A1A0" w:rsidR="001A5E90" w:rsidRPr="004C1C52" w:rsidRDefault="001A5E90" w:rsidP="00402B27">
      <w:pPr>
        <w:rPr>
          <w:rFonts w:cstheme="minorHAnsi"/>
          <w:i/>
        </w:rPr>
      </w:pPr>
      <w:r w:rsidRPr="004C1C52">
        <w:rPr>
          <w:rFonts w:cstheme="minorHAnsi"/>
          <w:i/>
        </w:rPr>
        <w:t>Kommunikation og sprog</w:t>
      </w:r>
    </w:p>
    <w:p w14:paraId="40523F48" w14:textId="6EAE5F4A" w:rsidR="004A791E" w:rsidRPr="004C1C52" w:rsidRDefault="004A791E" w:rsidP="00402B27">
      <w:pPr>
        <w:rPr>
          <w:rFonts w:cstheme="minorHAnsi"/>
          <w:i/>
        </w:rPr>
      </w:pPr>
      <w:r w:rsidRPr="004C1C52">
        <w:rPr>
          <w:rFonts w:cstheme="minorHAnsi"/>
          <w:i/>
        </w:rPr>
        <w:t>Krop, sanser og bevægelse</w:t>
      </w:r>
    </w:p>
    <w:p w14:paraId="328A913F" w14:textId="2352EFCC" w:rsidR="00CC7E51" w:rsidRPr="004C1C52" w:rsidRDefault="00CC7E51" w:rsidP="00402B27">
      <w:pPr>
        <w:rPr>
          <w:rFonts w:cstheme="minorHAnsi"/>
          <w:i/>
        </w:rPr>
      </w:pPr>
      <w:r w:rsidRPr="004C1C52">
        <w:rPr>
          <w:rFonts w:cstheme="minorHAnsi"/>
          <w:i/>
        </w:rPr>
        <w:t>Natur, udeliv og science</w:t>
      </w:r>
    </w:p>
    <w:p w14:paraId="3FC63582" w14:textId="06465C1E" w:rsidR="00915717" w:rsidRPr="004C1C52" w:rsidRDefault="00915717" w:rsidP="00402B27">
      <w:pPr>
        <w:rPr>
          <w:rFonts w:cstheme="minorHAnsi"/>
          <w:i/>
        </w:rPr>
      </w:pPr>
      <w:r w:rsidRPr="004C1C52">
        <w:rPr>
          <w:rFonts w:cstheme="minorHAnsi"/>
          <w:i/>
        </w:rPr>
        <w:t>Kultur, æstetik og fællesskab.</w:t>
      </w:r>
    </w:p>
    <w:p w14:paraId="52BCCF87" w14:textId="73B8BEE5" w:rsidR="004932D1" w:rsidRPr="00373FC0" w:rsidRDefault="00627CB6" w:rsidP="00402B27">
      <w:pPr>
        <w:rPr>
          <w:rFonts w:cstheme="minorHAnsi"/>
          <w:b/>
          <w:bCs/>
        </w:rPr>
      </w:pPr>
      <w:r w:rsidRPr="004C1C52">
        <w:rPr>
          <w:rFonts w:cstheme="minorHAnsi"/>
          <w:iCs/>
        </w:rPr>
        <w:br w:type="page"/>
      </w:r>
      <w:r w:rsidR="0068213E" w:rsidRPr="00373FC0">
        <w:rPr>
          <w:rFonts w:cstheme="minorHAnsi"/>
          <w:b/>
          <w:bCs/>
          <w:color w:val="FF0000"/>
        </w:rPr>
        <w:lastRenderedPageBreak/>
        <w:t>Al</w:t>
      </w:r>
      <w:r w:rsidR="004932D1" w:rsidRPr="00373FC0">
        <w:rPr>
          <w:rFonts w:cstheme="minorHAnsi"/>
          <w:b/>
          <w:bCs/>
          <w:color w:val="FF0000"/>
        </w:rPr>
        <w:t>sidig personlig udvikling</w:t>
      </w:r>
    </w:p>
    <w:p w14:paraId="048542A3" w14:textId="01BD4D9A" w:rsidR="00367997" w:rsidRPr="0007163F" w:rsidRDefault="004932D1" w:rsidP="00B90E62">
      <w:pPr>
        <w:rPr>
          <w:rFonts w:cstheme="minorHAnsi"/>
          <w:i/>
          <w:color w:val="FF0000"/>
        </w:rPr>
      </w:pPr>
      <w:r w:rsidRPr="004C1C52">
        <w:rPr>
          <w:rFonts w:cstheme="minorHAnsi"/>
          <w:i/>
          <w:color w:val="FF0000"/>
        </w:rPr>
        <w:tab/>
        <w:t xml:space="preserve"> </w:t>
      </w:r>
    </w:p>
    <w:p w14:paraId="0A8D67CB" w14:textId="6C3F04BB" w:rsidR="00074D3A" w:rsidRPr="004F315C" w:rsidRDefault="004F315C" w:rsidP="00B90E62">
      <w:pPr>
        <w:rPr>
          <w:rFonts w:cstheme="minorHAnsi"/>
        </w:rPr>
      </w:pPr>
      <w:r>
        <w:rPr>
          <w:rFonts w:cstheme="minorHAnsi"/>
          <w:b/>
          <w:bCs/>
        </w:rPr>
        <w:t>Ex. fra vuggestuen.</w:t>
      </w:r>
      <w:r>
        <w:rPr>
          <w:rFonts w:cstheme="minorHAnsi"/>
          <w:b/>
          <w:bCs/>
        </w:rPr>
        <w:br/>
      </w:r>
      <w:r>
        <w:rPr>
          <w:rFonts w:cstheme="minorHAnsi"/>
        </w:rPr>
        <w:t xml:space="preserve">I vuggestuen har personalet gennem nogen tid oplevet at en flersproget dreng på 2.8 år ikke synes at reagere </w:t>
      </w:r>
      <w:r w:rsidR="008C7594">
        <w:rPr>
          <w:rFonts w:cstheme="minorHAnsi"/>
        </w:rPr>
        <w:t>når de ex kalder på ham og siger, at han skal i gå i garderoben og få sin flyverdragt på.</w:t>
      </w:r>
      <w:r w:rsidR="008C7594">
        <w:rPr>
          <w:rFonts w:cstheme="minorHAnsi"/>
        </w:rPr>
        <w:br/>
        <w:t>De aftaler indbyrdes at lave yderligere observationer/praksisfortællinger om dette.</w:t>
      </w:r>
      <w:r w:rsidR="008C7594">
        <w:rPr>
          <w:rFonts w:cstheme="minorHAnsi"/>
        </w:rPr>
        <w:br/>
        <w:t>Det viser sig i løbet af få dage, at når han vises hvad han skal, så går han straks i gang med opgaven, men når der kun tales verbalt til ham, reagerer han ikke.</w:t>
      </w:r>
      <w:r w:rsidR="008C7594">
        <w:rPr>
          <w:rFonts w:cstheme="minorHAnsi"/>
        </w:rPr>
        <w:br/>
        <w:t>For at han kan udvikle sit selvværd, er der hele tiden fokus på, at vise hvad han skal gøre. På denne måde lærer han sproget og bliver i stand til at udtrykke sig.</w:t>
      </w:r>
      <w:r w:rsidR="008C7594">
        <w:rPr>
          <w:rFonts w:cstheme="minorHAnsi"/>
        </w:rPr>
        <w:br/>
      </w:r>
    </w:p>
    <w:p w14:paraId="4382E71A" w14:textId="78273AA2" w:rsidR="00F465C2" w:rsidRPr="004C1C52" w:rsidRDefault="00793F94" w:rsidP="00B90E62">
      <w:pPr>
        <w:rPr>
          <w:rFonts w:cstheme="minorHAnsi"/>
        </w:rPr>
      </w:pPr>
      <w:r w:rsidRPr="004C1C52">
        <w:rPr>
          <w:rFonts w:cstheme="minorHAnsi"/>
          <w:b/>
          <w:bCs/>
        </w:rPr>
        <w:t>Ex</w:t>
      </w:r>
      <w:r w:rsidRPr="004C1C52">
        <w:rPr>
          <w:rFonts w:cstheme="minorHAnsi"/>
        </w:rPr>
        <w:t xml:space="preserve">: </w:t>
      </w:r>
      <w:r w:rsidR="00D56D1E" w:rsidRPr="004C1C52">
        <w:rPr>
          <w:rFonts w:cstheme="minorHAnsi"/>
        </w:rPr>
        <w:t>”Dagens makker”:</w:t>
      </w:r>
      <w:r w:rsidR="00D56D1E" w:rsidRPr="004C1C52">
        <w:rPr>
          <w:rFonts w:cstheme="minorHAnsi"/>
        </w:rPr>
        <w:br/>
        <w:t>Når skolegruppen gør klar til at forlade institutionen for at gå til deres tilholdssted på ”Eventyrlegepladsen”</w:t>
      </w:r>
      <w:r w:rsidR="008A6643" w:rsidRPr="004C1C52">
        <w:rPr>
          <w:rFonts w:cstheme="minorHAnsi"/>
        </w:rPr>
        <w:t xml:space="preserve"> eller i skoven,</w:t>
      </w:r>
      <w:r w:rsidR="00D56D1E" w:rsidRPr="004C1C52">
        <w:rPr>
          <w:rFonts w:cstheme="minorHAnsi"/>
        </w:rPr>
        <w:t xml:space="preserve"> tildeles de hver især ”dagens makker”. Det betyder, at det er det barn man tager i hånden og følges med frem og tilbage </w:t>
      </w:r>
      <w:r w:rsidR="008A6643" w:rsidRPr="004C1C52">
        <w:rPr>
          <w:rFonts w:cstheme="minorHAnsi"/>
        </w:rPr>
        <w:t>fra tur</w:t>
      </w:r>
      <w:r w:rsidR="00D56D1E" w:rsidRPr="004C1C52">
        <w:rPr>
          <w:rFonts w:cstheme="minorHAnsi"/>
        </w:rPr>
        <w:t xml:space="preserve">. Det er også det barn som man er </w:t>
      </w:r>
      <w:r w:rsidR="00674B83" w:rsidRPr="004C1C52">
        <w:rPr>
          <w:rFonts w:cstheme="minorHAnsi"/>
        </w:rPr>
        <w:t>sammen med</w:t>
      </w:r>
      <w:r w:rsidR="00D80A74">
        <w:rPr>
          <w:rFonts w:cstheme="minorHAnsi"/>
        </w:rPr>
        <w:t>,</w:t>
      </w:r>
      <w:r w:rsidR="00D56D1E" w:rsidRPr="004C1C52">
        <w:rPr>
          <w:rFonts w:cstheme="minorHAnsi"/>
        </w:rPr>
        <w:t xml:space="preserve"> når gruppen senere</w:t>
      </w:r>
      <w:r w:rsidR="00674B83" w:rsidRPr="004C1C52">
        <w:rPr>
          <w:rFonts w:cstheme="minorHAnsi"/>
        </w:rPr>
        <w:t xml:space="preserve"> giver massage til</w:t>
      </w:r>
      <w:r w:rsidR="00D56D1E" w:rsidRPr="004C1C52">
        <w:rPr>
          <w:rFonts w:cstheme="minorHAnsi"/>
        </w:rPr>
        <w:t xml:space="preserve"> hinanden</w:t>
      </w:r>
      <w:r w:rsidR="00674B83" w:rsidRPr="004C1C52">
        <w:rPr>
          <w:rFonts w:cstheme="minorHAnsi"/>
        </w:rPr>
        <w:t>.</w:t>
      </w:r>
      <w:r w:rsidR="00D56D1E" w:rsidRPr="004C1C52">
        <w:rPr>
          <w:rFonts w:cstheme="minorHAnsi"/>
        </w:rPr>
        <w:br/>
        <w:t>Det er de voksne som bestemmer hvem man er makker med. Der tages hensyn til sammensætningen dreng/pige, nye bekendtskaber,</w:t>
      </w:r>
      <w:r w:rsidR="00C87BAE" w:rsidRPr="004C1C52">
        <w:rPr>
          <w:rFonts w:cstheme="minorHAnsi"/>
        </w:rPr>
        <w:t xml:space="preserve"> og udvikling og accept af rummelighed.</w:t>
      </w:r>
      <w:r w:rsidR="00AB14CC" w:rsidRPr="004C1C52">
        <w:rPr>
          <w:rFonts w:cstheme="minorHAnsi"/>
        </w:rPr>
        <w:br/>
        <w:t>For mange af børnene i gruppen er det en stor øvelse, at de ikke nødvendigvis</w:t>
      </w:r>
      <w:r w:rsidR="007964C4" w:rsidRPr="004C1C52">
        <w:rPr>
          <w:rFonts w:cstheme="minorHAnsi"/>
        </w:rPr>
        <w:t xml:space="preserve"> </w:t>
      </w:r>
      <w:r w:rsidR="00AB14CC" w:rsidRPr="004C1C52">
        <w:rPr>
          <w:rFonts w:cstheme="minorHAnsi"/>
        </w:rPr>
        <w:t>kommer til at holde bedstevennen i hånden.</w:t>
      </w:r>
      <w:r w:rsidR="00F465C2" w:rsidRPr="004C1C52">
        <w:rPr>
          <w:rFonts w:cstheme="minorHAnsi"/>
        </w:rPr>
        <w:br/>
      </w:r>
      <w:r w:rsidR="009D1DDA" w:rsidRPr="004C1C52">
        <w:rPr>
          <w:rFonts w:cstheme="minorHAnsi"/>
        </w:rPr>
        <w:br/>
      </w:r>
      <w:r w:rsidR="000B6FE3" w:rsidRPr="004C1C52">
        <w:rPr>
          <w:rFonts w:cstheme="minorHAnsi"/>
        </w:rPr>
        <w:t>I børnehaven har der i en lang periode været et fokuspunkt for både forældre og børnehave i forhold til at understøtte en pige på vej i skole, i at lege med jævnaldrende piger.</w:t>
      </w:r>
      <w:r w:rsidR="00F465C2" w:rsidRPr="004C1C52">
        <w:rPr>
          <w:rFonts w:cstheme="minorHAnsi"/>
        </w:rPr>
        <w:t xml:space="preserve"> </w:t>
      </w:r>
      <w:r w:rsidR="009D1DDA" w:rsidRPr="004C1C52">
        <w:rPr>
          <w:rFonts w:cstheme="minorHAnsi"/>
        </w:rPr>
        <w:t>Pædagogerne bruger ”dagens makker” til at afprøve og skabe nye relationer blandt bø</w:t>
      </w:r>
      <w:r w:rsidR="00F465C2" w:rsidRPr="004C1C52">
        <w:rPr>
          <w:rFonts w:cstheme="minorHAnsi"/>
        </w:rPr>
        <w:t>rn</w:t>
      </w:r>
      <w:r w:rsidR="009D1DDA" w:rsidRPr="004C1C52">
        <w:rPr>
          <w:rFonts w:cstheme="minorHAnsi"/>
        </w:rPr>
        <w:t>ene.</w:t>
      </w:r>
      <w:r w:rsidR="00B67406" w:rsidRPr="004C1C52">
        <w:rPr>
          <w:rFonts w:cstheme="minorHAnsi"/>
        </w:rPr>
        <w:br/>
        <w:t>Efterfølgende har vi været opmærksomme på, at legen kunne fortsætte efter frokost.</w:t>
      </w:r>
      <w:r w:rsidR="00B67406" w:rsidRPr="004C1C52">
        <w:rPr>
          <w:rFonts w:cstheme="minorHAnsi"/>
        </w:rPr>
        <w:br/>
        <w:t xml:space="preserve">- det er nødvendigt at nævne, at det er på grund af </w:t>
      </w:r>
      <w:proofErr w:type="spellStart"/>
      <w:r w:rsidR="00B67406" w:rsidRPr="004C1C52">
        <w:rPr>
          <w:rFonts w:cstheme="minorHAnsi"/>
        </w:rPr>
        <w:t>Covid</w:t>
      </w:r>
      <w:proofErr w:type="spellEnd"/>
      <w:r w:rsidR="00B67406" w:rsidRPr="004C1C52">
        <w:rPr>
          <w:rFonts w:cstheme="minorHAnsi"/>
        </w:rPr>
        <w:t xml:space="preserve"> 19, at det har skullet aftales at bytte stuer. Det er normalt altid en mulighed for børnene.</w:t>
      </w:r>
    </w:p>
    <w:p w14:paraId="38E5F2FB" w14:textId="2901C22C" w:rsidR="000B6FE3" w:rsidRPr="004C1C52" w:rsidRDefault="00465FEB" w:rsidP="00B90E62">
      <w:pPr>
        <w:rPr>
          <w:rFonts w:cstheme="minorHAnsi"/>
        </w:rPr>
      </w:pPr>
      <w:r w:rsidRPr="004C1C52">
        <w:rPr>
          <w:rFonts w:cstheme="minorHAnsi"/>
        </w:rPr>
        <w:t>I vuggestuen oplevede pædagogerne, at der var megen uro blandt børnene når de afholdt samling ved bordet om morgenen. De blev nysgerrige på dette og satte sig for at undersøge, hvad børnene var optaget af.</w:t>
      </w:r>
      <w:r w:rsidRPr="004C1C52">
        <w:rPr>
          <w:rFonts w:cstheme="minorHAnsi"/>
        </w:rPr>
        <w:br/>
        <w:t>Det skal nævnes, at der i samlingen, foruden dialog og sang også blev serveret knækbrød og vand.</w:t>
      </w:r>
      <w:r w:rsidR="007F4386" w:rsidRPr="004C1C52">
        <w:rPr>
          <w:rFonts w:cstheme="minorHAnsi"/>
        </w:rPr>
        <w:br/>
      </w:r>
      <w:r w:rsidR="004C4F80" w:rsidRPr="004C1C52">
        <w:rPr>
          <w:rFonts w:cstheme="minorHAnsi"/>
        </w:rPr>
        <w:t>E</w:t>
      </w:r>
      <w:r w:rsidR="007F4386" w:rsidRPr="004C1C52">
        <w:rPr>
          <w:rFonts w:cstheme="minorHAnsi"/>
        </w:rPr>
        <w:t>fter dialog og observationer, blev det bestemt at afholde samling for sig – på madrassen på gulvet- og knækbrødsspisning ved bordet.</w:t>
      </w:r>
      <w:r w:rsidR="007F4386" w:rsidRPr="004C1C52">
        <w:rPr>
          <w:rFonts w:cstheme="minorHAnsi"/>
        </w:rPr>
        <w:br/>
        <w:t>Ex. på deltagelsesmulighed: Pige 1.2 år sidder lidt fra madrassen og ser på da der synges navnesang. Hun kravler væk fra madrassen, hen i den anden af stuen, hvor hun peger op på en kurv med dyr fra ”sangen om Jens Petersens ko”. Da pædagogen spørger om det er den sang hun vil synge hopper hun af glæde tilbage på madrassen.</w:t>
      </w:r>
    </w:p>
    <w:p w14:paraId="694EA138" w14:textId="77777777" w:rsidR="000B6FE3" w:rsidRPr="004C1C52" w:rsidRDefault="000B6FE3" w:rsidP="00B90E62">
      <w:pPr>
        <w:rPr>
          <w:rFonts w:cstheme="minorHAnsi"/>
        </w:rPr>
      </w:pPr>
    </w:p>
    <w:p w14:paraId="748CF4D9" w14:textId="3A781589" w:rsidR="00560298" w:rsidRPr="000E64BF" w:rsidRDefault="000B6FE3" w:rsidP="00DA3275">
      <w:pPr>
        <w:rPr>
          <w:rFonts w:cstheme="minorHAnsi"/>
          <w:b/>
          <w:bCs/>
          <w:color w:val="FF0000"/>
        </w:rPr>
      </w:pPr>
      <w:r w:rsidRPr="004C1C52">
        <w:rPr>
          <w:rFonts w:cstheme="minorHAnsi"/>
        </w:rPr>
        <w:br/>
      </w:r>
      <w:r w:rsidR="004F6494" w:rsidRPr="004C1C52">
        <w:rPr>
          <w:rFonts w:cstheme="minorHAnsi"/>
        </w:rPr>
        <w:br/>
      </w:r>
      <w:r w:rsidR="00465FEB" w:rsidRPr="004C1C52">
        <w:rPr>
          <w:rFonts w:cstheme="minorHAnsi"/>
        </w:rPr>
        <w:lastRenderedPageBreak/>
        <w:br/>
      </w:r>
      <w:r w:rsidR="00DA3275" w:rsidRPr="004C1C52">
        <w:rPr>
          <w:rFonts w:cstheme="minorHAnsi"/>
          <w:b/>
          <w:bCs/>
          <w:color w:val="FF0000"/>
        </w:rPr>
        <w:t>Social udvikling</w:t>
      </w:r>
      <w:r w:rsidR="00560298">
        <w:rPr>
          <w:rFonts w:cstheme="minorHAnsi"/>
          <w:b/>
          <w:bCs/>
          <w:color w:val="FF0000"/>
        </w:rPr>
        <w:br/>
        <w:t>-----------------------------------------------------------------------------------------------------------------------------------</w:t>
      </w:r>
    </w:p>
    <w:p w14:paraId="5E9B49B9" w14:textId="77777777" w:rsidR="00DA3275" w:rsidRPr="004C1C52" w:rsidRDefault="00DA3275" w:rsidP="00DA3275">
      <w:pPr>
        <w:rPr>
          <w:rFonts w:cstheme="minorHAnsi"/>
        </w:rPr>
      </w:pPr>
      <w:r w:rsidRPr="004C1C52">
        <w:rPr>
          <w:rFonts w:cstheme="minorHAnsi"/>
        </w:rPr>
        <w:t>Sidste års skolegruppe har, på grund af Covid-19, kun været i gang siden 15. august, hvor børnene tidligere er startet som gruppe 1.maj.</w:t>
      </w:r>
      <w:r w:rsidRPr="004C1C52">
        <w:rPr>
          <w:rFonts w:cstheme="minorHAnsi"/>
        </w:rPr>
        <w:br/>
        <w:t>Rammerne er væsentligt anderledes end tidligere år, idet gruppen er samlet på en offentlig legeplads, kun omgivet ”af usynlige hegn og låger”, og det hele foregår udendørs.</w:t>
      </w:r>
      <w:r w:rsidRPr="004C1C52">
        <w:rPr>
          <w:rFonts w:cstheme="minorHAnsi"/>
        </w:rPr>
        <w:br/>
        <w:t>De tidligere år, har børnene når vi nåede hertil fremstået som mere lyttende til hinanden, mere opmærksomme på den der er ved siden af end den nuværende gruppe.</w:t>
      </w:r>
      <w:r w:rsidRPr="004C1C52">
        <w:rPr>
          <w:rFonts w:cstheme="minorHAnsi"/>
        </w:rPr>
        <w:br/>
        <w:t>Skolegruppen bygger på at øve børnene i, at der er noget de kan være med til at bestemme, og der er noget de voksne bestemmer.</w:t>
      </w:r>
    </w:p>
    <w:p w14:paraId="756A08A4" w14:textId="066833C6" w:rsidR="00465FEB" w:rsidRPr="004C1C52" w:rsidRDefault="00DA3275" w:rsidP="00DA3275">
      <w:pPr>
        <w:rPr>
          <w:rFonts w:cstheme="minorHAnsi"/>
        </w:rPr>
      </w:pPr>
      <w:r w:rsidRPr="004C1C52">
        <w:rPr>
          <w:rFonts w:cstheme="minorHAnsi"/>
          <w:b/>
          <w:bCs/>
        </w:rPr>
        <w:t>Ex</w:t>
      </w:r>
      <w:r w:rsidRPr="004C1C52">
        <w:rPr>
          <w:rFonts w:cstheme="minorHAnsi"/>
        </w:rPr>
        <w:t>: Gruppen har siden den startede 15.august samlet gået til ”Eventyrlegepladsen”, og derovre har man holdt samling og gennemgået dagens gang.</w:t>
      </w:r>
      <w:r w:rsidRPr="004C1C52">
        <w:rPr>
          <w:rFonts w:cstheme="minorHAnsi"/>
        </w:rPr>
        <w:br/>
        <w:t>Flere børn har på det seneste givet udtryk for, at ”det er kedeligt at være i skolegruppe”, så de voksne gik på undersøgelse i hvad det mon handlede om:</w:t>
      </w:r>
      <w:r w:rsidRPr="004C1C52">
        <w:rPr>
          <w:rFonts w:cstheme="minorHAnsi"/>
        </w:rPr>
        <w:br/>
        <w:t>Man spurgte børnene, hvad de hellere vil lave, og det var ret entydige svar der kom: ”vi vil lave skoleopgaver”. Ny undersøgelse: Hvad er skoleopgaver? Børnene beskrev, at det er opgaveark, hvor de ex skal farvelægge store og små fisk og tælle dem.</w:t>
      </w:r>
      <w:r w:rsidRPr="004C1C52">
        <w:rPr>
          <w:rFonts w:cstheme="minorHAnsi"/>
        </w:rPr>
        <w:br/>
        <w:t>Efterfølgende er praksis ændret, så gruppen nu starter med en opgave indendørs i børnehaven inden man går til ”Eventyrlegepladsen” eller i skoven.</w:t>
      </w:r>
      <w:r w:rsidRPr="004C1C52">
        <w:rPr>
          <w:rFonts w:cstheme="minorHAnsi"/>
        </w:rPr>
        <w:br/>
      </w:r>
      <w:r w:rsidRPr="004C1C52">
        <w:rPr>
          <w:rFonts w:cstheme="minorHAnsi"/>
        </w:rPr>
        <w:br/>
        <w:t>Støtte til børns udvikling:</w:t>
      </w:r>
      <w:r w:rsidRPr="004C1C52">
        <w:rPr>
          <w:rFonts w:cstheme="minorHAnsi"/>
        </w:rPr>
        <w:br/>
        <w:t>Observationer på legepladsen viste, at en dreng hellere tissede i bukserne end forlod sin cykel.</w:t>
      </w:r>
      <w:r w:rsidRPr="004C1C52">
        <w:rPr>
          <w:rFonts w:cstheme="minorHAnsi"/>
        </w:rPr>
        <w:br/>
        <w:t>Da dette gik op for pædagogerne blev det italesat for barnet: ”Du kan aftale med en voksen, at jeg passer på din cykel mens du går ind og tisser.</w:t>
      </w:r>
      <w:r w:rsidRPr="004C1C52">
        <w:rPr>
          <w:rFonts w:cstheme="minorHAnsi"/>
        </w:rPr>
        <w:br/>
        <w:t>Med det samme barn blev der arbejdet intenst i en periode med at forældrene allerede om morgenen talte med ham om, ”hvad kan du lave på legepladsen hvis cyklen er optaget?”</w:t>
      </w:r>
    </w:p>
    <w:p w14:paraId="65EAA11A" w14:textId="77777777" w:rsidR="00D56D1E" w:rsidRPr="004C1C52" w:rsidRDefault="00D56D1E" w:rsidP="00B90E62">
      <w:pPr>
        <w:rPr>
          <w:rFonts w:cstheme="minorHAnsi"/>
        </w:rPr>
      </w:pPr>
    </w:p>
    <w:p w14:paraId="11AE46D8" w14:textId="1AB9DC25" w:rsidR="00E06146" w:rsidRPr="0085564D" w:rsidRDefault="00E06146" w:rsidP="00E06146">
      <w:pPr>
        <w:rPr>
          <w:rFonts w:cstheme="minorHAnsi"/>
          <w:b/>
          <w:bCs/>
          <w:color w:val="FF0000"/>
        </w:rPr>
      </w:pPr>
      <w:r w:rsidRPr="004C1C52">
        <w:rPr>
          <w:rFonts w:cstheme="minorHAnsi"/>
        </w:rPr>
        <w:br/>
      </w:r>
      <w:r w:rsidRPr="004C1C52">
        <w:rPr>
          <w:rFonts w:cstheme="minorHAnsi"/>
        </w:rPr>
        <w:br w:type="page"/>
      </w:r>
    </w:p>
    <w:p w14:paraId="4A22F834" w14:textId="7CC7D15B" w:rsidR="007022E3" w:rsidRPr="00DD5E9A" w:rsidRDefault="007022E3" w:rsidP="007022E3">
      <w:pPr>
        <w:pStyle w:val="Overskrift2"/>
        <w:pBdr>
          <w:bottom w:val="single" w:sz="4" w:space="1" w:color="auto"/>
        </w:pBdr>
        <w:rPr>
          <w:rFonts w:asciiTheme="minorHAnsi" w:hAnsiTheme="minorHAnsi" w:cstheme="minorHAnsi"/>
          <w:color w:val="FF0000"/>
          <w:sz w:val="22"/>
          <w:szCs w:val="22"/>
        </w:rPr>
      </w:pPr>
      <w:r w:rsidRPr="00DD5E9A">
        <w:rPr>
          <w:rFonts w:asciiTheme="minorHAnsi" w:hAnsiTheme="minorHAnsi" w:cstheme="minorHAnsi"/>
          <w:color w:val="FF0000"/>
          <w:sz w:val="22"/>
          <w:szCs w:val="22"/>
        </w:rPr>
        <w:lastRenderedPageBreak/>
        <w:t>Kommunikati</w:t>
      </w:r>
      <w:r w:rsidR="00DD5E9A" w:rsidRPr="00DD5E9A">
        <w:rPr>
          <w:rFonts w:asciiTheme="minorHAnsi" w:hAnsiTheme="minorHAnsi" w:cstheme="minorHAnsi"/>
          <w:color w:val="FF0000"/>
          <w:sz w:val="22"/>
          <w:szCs w:val="22"/>
        </w:rPr>
        <w:t>on og sprog</w:t>
      </w:r>
    </w:p>
    <w:p w14:paraId="3A98AD85" w14:textId="77777777" w:rsidR="007022E3" w:rsidRPr="004C1C52" w:rsidRDefault="007022E3" w:rsidP="007022E3">
      <w:pPr>
        <w:rPr>
          <w:rFonts w:cstheme="minorHAnsi"/>
          <w:i/>
        </w:rPr>
      </w:pPr>
      <w:r w:rsidRPr="004C1C52">
        <w:rPr>
          <w:rFonts w:cstheme="minorHAnsi"/>
          <w:i/>
        </w:rPr>
        <w:tab/>
        <w:t xml:space="preserve"> </w:t>
      </w:r>
    </w:p>
    <w:p w14:paraId="0E459DDD" w14:textId="0DCA58A0" w:rsidR="007022E3" w:rsidRPr="004C1C52" w:rsidRDefault="007022E3" w:rsidP="007022E3">
      <w:pPr>
        <w:rPr>
          <w:rFonts w:cstheme="minorHAnsi"/>
        </w:rPr>
      </w:pPr>
      <w:r w:rsidRPr="004C1C52">
        <w:rPr>
          <w:rFonts w:cstheme="minorHAnsi"/>
        </w:rPr>
        <w:t xml:space="preserve">Vi har flere børn med flere sprog. </w:t>
      </w:r>
      <w:r w:rsidRPr="004C1C52">
        <w:rPr>
          <w:rFonts w:cstheme="minorHAnsi"/>
        </w:rPr>
        <w:br/>
      </w:r>
      <w:r w:rsidR="00655E4F">
        <w:rPr>
          <w:rFonts w:cstheme="minorHAnsi"/>
        </w:rPr>
        <w:t>I</w:t>
      </w:r>
      <w:r w:rsidRPr="004C1C52">
        <w:rPr>
          <w:rFonts w:cstheme="minorHAnsi"/>
        </w:rPr>
        <w:t xml:space="preserve"> børnehaven arrangeres der hver uge</w:t>
      </w:r>
      <w:r w:rsidR="00CD7007">
        <w:rPr>
          <w:rFonts w:cstheme="minorHAnsi"/>
        </w:rPr>
        <w:t xml:space="preserve"> minimum 1</w:t>
      </w:r>
      <w:r w:rsidRPr="004C1C52">
        <w:rPr>
          <w:rFonts w:cstheme="minorHAnsi"/>
        </w:rPr>
        <w:t xml:space="preserve"> oftest 2 små grupper a</w:t>
      </w:r>
      <w:r w:rsidR="00C11056">
        <w:rPr>
          <w:rFonts w:cstheme="minorHAnsi"/>
        </w:rPr>
        <w:t>f</w:t>
      </w:r>
      <w:r w:rsidRPr="004C1C52">
        <w:rPr>
          <w:rFonts w:cstheme="minorHAnsi"/>
        </w:rPr>
        <w:t xml:space="preserve"> 4-5 børn som sammen med en pædagog går i et lille rum, hvor der typisk spilles spil ex billedlotteri.</w:t>
      </w:r>
      <w:r w:rsidRPr="004C1C52">
        <w:rPr>
          <w:rFonts w:cstheme="minorHAnsi"/>
        </w:rPr>
        <w:br/>
        <w:t>Her øves ord, vente på tur og vinde /tabe et spil.</w:t>
      </w:r>
    </w:p>
    <w:p w14:paraId="1FC5D2E5" w14:textId="1BDDF334" w:rsidR="007022E3" w:rsidRPr="004C1C52" w:rsidRDefault="007022E3" w:rsidP="007022E3">
      <w:pPr>
        <w:rPr>
          <w:rFonts w:cstheme="minorHAnsi"/>
        </w:rPr>
      </w:pPr>
      <w:r w:rsidRPr="004C1C52">
        <w:rPr>
          <w:rFonts w:cstheme="minorHAnsi"/>
        </w:rPr>
        <w:t>På samme måde arrangeres der små grupper a 4-5 børn som sammen med 1 voksen går ind og leger med at invitere til kaffe /mad med mad legesagerne og borddækning.</w:t>
      </w:r>
      <w:r w:rsidRPr="004C1C52">
        <w:rPr>
          <w:rFonts w:cstheme="minorHAnsi"/>
        </w:rPr>
        <w:br/>
      </w:r>
      <w:r w:rsidR="00E403C8">
        <w:rPr>
          <w:rFonts w:cstheme="minorHAnsi"/>
        </w:rPr>
        <w:t>D</w:t>
      </w:r>
      <w:r w:rsidRPr="004C1C52">
        <w:rPr>
          <w:rFonts w:cstheme="minorHAnsi"/>
        </w:rPr>
        <w:t>en voksne bidrager med sætninger som enkelte eller flere har brug for at lære for at komme ind i legen:</w:t>
      </w:r>
      <w:r w:rsidRPr="004C1C52">
        <w:rPr>
          <w:rFonts w:cstheme="minorHAnsi"/>
        </w:rPr>
        <w:br/>
        <w:t>ex. Når pædagogen skal hjælpe et barn ind i legen siger hun: ”kom lad os finde ud af hvad du kan være i legen”</w:t>
      </w:r>
    </w:p>
    <w:p w14:paraId="03386A18" w14:textId="77777777" w:rsidR="007022E3" w:rsidRPr="004C1C52" w:rsidRDefault="007022E3" w:rsidP="007022E3">
      <w:pPr>
        <w:rPr>
          <w:rFonts w:cstheme="minorHAnsi"/>
        </w:rPr>
      </w:pPr>
      <w:r w:rsidRPr="004C1C52">
        <w:rPr>
          <w:rFonts w:cstheme="minorHAnsi"/>
        </w:rPr>
        <w:t>Pædagogerne hjælper barnet videre, hvis det får nej til at være med i en leg.</w:t>
      </w:r>
    </w:p>
    <w:p w14:paraId="264AD876" w14:textId="77777777" w:rsidR="007022E3" w:rsidRPr="004C1C52" w:rsidRDefault="007022E3" w:rsidP="007022E3">
      <w:pPr>
        <w:rPr>
          <w:rFonts w:cstheme="minorHAnsi"/>
        </w:rPr>
      </w:pPr>
      <w:r w:rsidRPr="004C1C52">
        <w:rPr>
          <w:rFonts w:cstheme="minorHAnsi"/>
        </w:rPr>
        <w:t>Alle børn sprogvurderes når de er 3 og 5 år efter ”hjernen og hjertet”.</w:t>
      </w:r>
      <w:r w:rsidRPr="004C1C52">
        <w:rPr>
          <w:rFonts w:cstheme="minorHAnsi"/>
        </w:rPr>
        <w:br/>
        <w:t>I vuggestuen udvælges der hver måned 4-6 fokusord som der arbejdes rundt om.</w:t>
      </w:r>
      <w:r w:rsidRPr="004C1C52">
        <w:rPr>
          <w:rFonts w:cstheme="minorHAnsi"/>
        </w:rPr>
        <w:br/>
        <w:t>Ex på overhørt dialog hvor en pædagog er i dialog med en dreng 2.6 år.</w:t>
      </w:r>
      <w:r w:rsidRPr="004C1C52">
        <w:rPr>
          <w:rFonts w:cstheme="minorHAnsi"/>
        </w:rPr>
        <w:br/>
        <w:t>Barn: ”se der er flag”.</w:t>
      </w:r>
      <w:r w:rsidRPr="004C1C52">
        <w:rPr>
          <w:rFonts w:cstheme="minorHAnsi"/>
        </w:rPr>
        <w:br/>
        <w:t>Pædagog :”ja, et rødt og hvidt flag”</w:t>
      </w:r>
      <w:r w:rsidRPr="004C1C52">
        <w:rPr>
          <w:rFonts w:cstheme="minorHAnsi"/>
        </w:rPr>
        <w:br/>
        <w:t>Barn: ”fødselsdag”:</w:t>
      </w:r>
      <w:r w:rsidRPr="004C1C52">
        <w:rPr>
          <w:rFonts w:cstheme="minorHAnsi"/>
        </w:rPr>
        <w:br/>
        <w:t>Pædagog: ”Ja, måske der er nogen der har fødselsdag”.</w:t>
      </w:r>
      <w:r w:rsidRPr="004C1C52">
        <w:rPr>
          <w:rFonts w:cstheme="minorHAnsi"/>
        </w:rPr>
        <w:br/>
        <w:t>Nu foregår der dialog om flag, fødselsdag og gaver…</w:t>
      </w:r>
      <w:r w:rsidRPr="004C1C52">
        <w:rPr>
          <w:rFonts w:cstheme="minorHAnsi"/>
        </w:rPr>
        <w:br/>
        <w:t>” Ved du hvad flaget også hedder?”  spørger pædagogen og fortsætter: ”Et Dannebrogsflag”</w:t>
      </w:r>
      <w:r w:rsidRPr="004C1C52">
        <w:rPr>
          <w:rFonts w:cstheme="minorHAnsi"/>
        </w:rPr>
        <w:br/>
        <w:t>derefter fortsætter dialogen om Flag, Danmark etc.</w:t>
      </w:r>
    </w:p>
    <w:p w14:paraId="52BCCF97" w14:textId="35F48C43" w:rsidR="00323326" w:rsidRPr="004C1C52" w:rsidRDefault="007022E3" w:rsidP="007022E3">
      <w:pPr>
        <w:rPr>
          <w:rFonts w:cstheme="minorHAnsi"/>
        </w:rPr>
      </w:pPr>
      <w:r w:rsidRPr="004C1C52">
        <w:rPr>
          <w:rFonts w:cstheme="minorHAnsi"/>
        </w:rPr>
        <w:t xml:space="preserve">Da </w:t>
      </w:r>
      <w:r w:rsidR="006A1D8B">
        <w:rPr>
          <w:rFonts w:cstheme="minorHAnsi"/>
        </w:rPr>
        <w:t xml:space="preserve">kommunens </w:t>
      </w:r>
      <w:r w:rsidRPr="004C1C52">
        <w:rPr>
          <w:rFonts w:cstheme="minorHAnsi"/>
        </w:rPr>
        <w:t xml:space="preserve">ressource pædagog kiggede på fysisk miljø i vuggestuen opfordrede hun blandt andet til at billedrammer med fokusord blev hængt lavere på væggen, </w:t>
      </w:r>
      <w:proofErr w:type="gramStart"/>
      <w:r w:rsidRPr="004C1C52">
        <w:rPr>
          <w:rFonts w:cstheme="minorHAnsi"/>
        </w:rPr>
        <w:t>således at</w:t>
      </w:r>
      <w:proofErr w:type="gramEnd"/>
      <w:r w:rsidRPr="004C1C52">
        <w:rPr>
          <w:rFonts w:cstheme="minorHAnsi"/>
        </w:rPr>
        <w:t xml:space="preserve"> også de yngste kan kigge med når de kravler rundt</w:t>
      </w:r>
      <w:r w:rsidR="00323326" w:rsidRPr="004C1C52">
        <w:rPr>
          <w:rFonts w:cstheme="minorHAnsi"/>
        </w:rPr>
        <w:br w:type="page"/>
      </w:r>
    </w:p>
    <w:p w14:paraId="58502C2D" w14:textId="77777777" w:rsidR="004834B9" w:rsidRPr="004C1C52" w:rsidRDefault="004834B9" w:rsidP="004834B9">
      <w:pPr>
        <w:pStyle w:val="Overskrift2"/>
        <w:pBdr>
          <w:bottom w:val="single" w:sz="4" w:space="1" w:color="auto"/>
        </w:pBdr>
        <w:rPr>
          <w:rFonts w:asciiTheme="minorHAnsi" w:hAnsiTheme="minorHAnsi" w:cstheme="minorHAnsi"/>
          <w:color w:val="C00000"/>
          <w:sz w:val="22"/>
          <w:szCs w:val="22"/>
        </w:rPr>
      </w:pPr>
      <w:r w:rsidRPr="004C1C52">
        <w:rPr>
          <w:rFonts w:asciiTheme="minorHAnsi" w:hAnsiTheme="minorHAnsi" w:cstheme="minorHAnsi"/>
          <w:color w:val="C00000"/>
          <w:sz w:val="22"/>
          <w:szCs w:val="22"/>
        </w:rPr>
        <w:lastRenderedPageBreak/>
        <w:t>Krop, sanser og bevægelse</w:t>
      </w:r>
    </w:p>
    <w:p w14:paraId="16BBA1FA" w14:textId="1BA3EB4E" w:rsidR="004834B9" w:rsidRPr="004C1C52" w:rsidRDefault="004834B9" w:rsidP="004834B9">
      <w:pPr>
        <w:rPr>
          <w:rFonts w:cstheme="minorHAnsi"/>
          <w:i/>
        </w:rPr>
      </w:pPr>
      <w:r w:rsidRPr="004C1C52">
        <w:rPr>
          <w:rFonts w:cstheme="minorHAnsi"/>
        </w:rPr>
        <w:br/>
      </w:r>
      <w:r w:rsidRPr="004C1C52">
        <w:rPr>
          <w:rFonts w:cstheme="minorHAnsi"/>
          <w:i/>
        </w:rPr>
        <w:tab/>
        <w:t xml:space="preserve"> </w:t>
      </w:r>
    </w:p>
    <w:p w14:paraId="3741AF50" w14:textId="2D251A85" w:rsidR="004834B9" w:rsidRDefault="004834B9" w:rsidP="004834B9">
      <w:pPr>
        <w:rPr>
          <w:rFonts w:cstheme="minorHAnsi"/>
          <w:color w:val="000000" w:themeColor="text1"/>
        </w:rPr>
      </w:pPr>
      <w:r w:rsidRPr="004C1C52">
        <w:rPr>
          <w:rFonts w:cstheme="minorHAnsi"/>
          <w:color w:val="000000" w:themeColor="text1"/>
        </w:rPr>
        <w:t xml:space="preserve">Vores legeplads giver </w:t>
      </w:r>
      <w:r w:rsidR="00895E4C">
        <w:rPr>
          <w:rFonts w:cstheme="minorHAnsi"/>
          <w:color w:val="000000" w:themeColor="text1"/>
        </w:rPr>
        <w:t>rig</w:t>
      </w:r>
      <w:r w:rsidR="00190B79">
        <w:rPr>
          <w:rFonts w:cstheme="minorHAnsi"/>
          <w:color w:val="000000" w:themeColor="text1"/>
        </w:rPr>
        <w:t>e</w:t>
      </w:r>
      <w:r w:rsidR="00895E4C">
        <w:rPr>
          <w:rFonts w:cstheme="minorHAnsi"/>
          <w:color w:val="000000" w:themeColor="text1"/>
        </w:rPr>
        <w:t xml:space="preserve"> </w:t>
      </w:r>
      <w:r w:rsidRPr="004C1C52">
        <w:rPr>
          <w:rFonts w:cstheme="minorHAnsi"/>
          <w:color w:val="000000" w:themeColor="text1"/>
        </w:rPr>
        <w:t>mulighed</w:t>
      </w:r>
      <w:r w:rsidR="00190B79">
        <w:rPr>
          <w:rFonts w:cstheme="minorHAnsi"/>
          <w:color w:val="000000" w:themeColor="text1"/>
        </w:rPr>
        <w:t>er</w:t>
      </w:r>
      <w:r w:rsidRPr="004C1C52">
        <w:rPr>
          <w:rFonts w:cstheme="minorHAnsi"/>
          <w:color w:val="000000" w:themeColor="text1"/>
        </w:rPr>
        <w:t xml:space="preserve"> for at </w:t>
      </w:r>
      <w:r w:rsidR="00895E4C">
        <w:rPr>
          <w:rFonts w:cstheme="minorHAnsi"/>
          <w:color w:val="000000" w:themeColor="text1"/>
        </w:rPr>
        <w:t xml:space="preserve">børnene i deres daglige leg </w:t>
      </w:r>
      <w:r w:rsidRPr="004C1C52">
        <w:rPr>
          <w:rFonts w:cstheme="minorHAnsi"/>
          <w:color w:val="000000" w:themeColor="text1"/>
        </w:rPr>
        <w:t>udfordre</w:t>
      </w:r>
      <w:r w:rsidR="00895E4C">
        <w:rPr>
          <w:rFonts w:cstheme="minorHAnsi"/>
          <w:color w:val="000000" w:themeColor="text1"/>
        </w:rPr>
        <w:t>r deres</w:t>
      </w:r>
      <w:r w:rsidRPr="004C1C52">
        <w:rPr>
          <w:rFonts w:cstheme="minorHAnsi"/>
          <w:color w:val="000000" w:themeColor="text1"/>
        </w:rPr>
        <w:t xml:space="preserve"> motorik, da der er bakker, hængebro, klatrestativer, gynger, buske og træer til at klatre i.</w:t>
      </w:r>
      <w:r w:rsidRPr="004C1C52">
        <w:rPr>
          <w:rFonts w:cstheme="minorHAnsi"/>
          <w:color w:val="000000" w:themeColor="text1"/>
        </w:rPr>
        <w:br/>
        <w:t>Det er muligt at gå på line, at cykle på cykelbane og lege i sandkasse.</w:t>
      </w:r>
      <w:r w:rsidRPr="004C1C52">
        <w:rPr>
          <w:rFonts w:cstheme="minorHAnsi"/>
          <w:color w:val="000000" w:themeColor="text1"/>
        </w:rPr>
        <w:br/>
        <w:t>Legepladsen giver mulighed for bevægelseslege, og også mere stillesiddende og sanselige lege med bare tæer i sandet, krydderurter der kan plukkes, smages og duftes til.</w:t>
      </w:r>
    </w:p>
    <w:p w14:paraId="6499A622" w14:textId="2B6FB60B" w:rsidR="00E8798D" w:rsidRPr="004C1C52" w:rsidRDefault="00E8798D" w:rsidP="004834B9">
      <w:pPr>
        <w:rPr>
          <w:rFonts w:cstheme="minorHAnsi"/>
          <w:color w:val="000000" w:themeColor="text1"/>
        </w:rPr>
      </w:pPr>
      <w:r>
        <w:rPr>
          <w:rFonts w:cstheme="minorHAnsi"/>
          <w:color w:val="000000" w:themeColor="text1"/>
        </w:rPr>
        <w:t>Det er muligt at afspærre vores lille parkeringsplads i gården</w:t>
      </w:r>
      <w:r w:rsidR="007209C5">
        <w:rPr>
          <w:rFonts w:cstheme="minorHAnsi"/>
          <w:color w:val="000000" w:themeColor="text1"/>
        </w:rPr>
        <w:t>, således, at der er et synligt afgrænset areal til ex sanglege eller boldspil.</w:t>
      </w:r>
    </w:p>
    <w:p w14:paraId="6DEF7271" w14:textId="642A3004" w:rsidR="004834B9" w:rsidRPr="004C1C52" w:rsidRDefault="004834B9" w:rsidP="004834B9">
      <w:pPr>
        <w:rPr>
          <w:rFonts w:cstheme="minorHAnsi"/>
          <w:color w:val="000000" w:themeColor="text1"/>
        </w:rPr>
      </w:pPr>
      <w:r w:rsidRPr="004C1C52">
        <w:rPr>
          <w:rFonts w:cstheme="minorHAnsi"/>
          <w:color w:val="000000" w:themeColor="text1"/>
        </w:rPr>
        <w:t xml:space="preserve">I det omfang det er muligt tager vi børnene på ture ud af huset. </w:t>
      </w:r>
      <w:r w:rsidRPr="004C1C52">
        <w:rPr>
          <w:rFonts w:cstheme="minorHAnsi"/>
          <w:color w:val="000000" w:themeColor="text1"/>
        </w:rPr>
        <w:br/>
        <w:t>Her øver vi det at færdes i trafikken og holde i hånd.</w:t>
      </w:r>
    </w:p>
    <w:p w14:paraId="160645D9" w14:textId="77777777" w:rsidR="004834B9" w:rsidRPr="004C1C52" w:rsidRDefault="004834B9" w:rsidP="004834B9">
      <w:pPr>
        <w:rPr>
          <w:rFonts w:cstheme="minorHAnsi"/>
        </w:rPr>
      </w:pPr>
      <w:r w:rsidRPr="004C1C52">
        <w:rPr>
          <w:rFonts w:cstheme="minorHAnsi"/>
        </w:rPr>
        <w:t>Vi samarbejder tæt med kommunens fysioterapeut og fremlægger ofte, at ”han har uro i kroppen” eller ” 5-årig pige spiser med hele hånden, synes ikke at bemærke det selv”.</w:t>
      </w:r>
    </w:p>
    <w:p w14:paraId="09B265C9" w14:textId="0DA70799" w:rsidR="004834B9" w:rsidRPr="004C1C52" w:rsidRDefault="004834B9" w:rsidP="004834B9">
      <w:pPr>
        <w:rPr>
          <w:rFonts w:cstheme="minorHAnsi"/>
        </w:rPr>
      </w:pPr>
      <w:r w:rsidRPr="004C1C52">
        <w:rPr>
          <w:rFonts w:cstheme="minorHAnsi"/>
        </w:rPr>
        <w:t xml:space="preserve">I marts 2020 arrangerede vi et personalemøde for hele institutionen med en ergoterapeut fra ”Sans og samling”. På grund af </w:t>
      </w:r>
      <w:proofErr w:type="spellStart"/>
      <w:r w:rsidRPr="004C1C52">
        <w:rPr>
          <w:rFonts w:cstheme="minorHAnsi"/>
        </w:rPr>
        <w:t>Covid</w:t>
      </w:r>
      <w:proofErr w:type="spellEnd"/>
      <w:r w:rsidRPr="004C1C52">
        <w:rPr>
          <w:rFonts w:cstheme="minorHAnsi"/>
        </w:rPr>
        <w:t xml:space="preserve"> er dette kursus udskudt og afholdes </w:t>
      </w:r>
      <w:r w:rsidR="00E901B8">
        <w:rPr>
          <w:rFonts w:cstheme="minorHAnsi"/>
        </w:rPr>
        <w:t xml:space="preserve">i stedet </w:t>
      </w:r>
      <w:r w:rsidRPr="004C1C52">
        <w:rPr>
          <w:rFonts w:cstheme="minorHAnsi"/>
        </w:rPr>
        <w:t>i nov. 2021</w:t>
      </w:r>
    </w:p>
    <w:p w14:paraId="1BF77C3B" w14:textId="15BC67DC" w:rsidR="004834B9" w:rsidRPr="004C1C52" w:rsidRDefault="004834B9" w:rsidP="004834B9">
      <w:pPr>
        <w:rPr>
          <w:rFonts w:cstheme="minorHAnsi"/>
        </w:rPr>
      </w:pPr>
      <w:r w:rsidRPr="004C1C52">
        <w:rPr>
          <w:rFonts w:cstheme="minorHAnsi"/>
        </w:rPr>
        <w:t xml:space="preserve">Vores mål med dette </w:t>
      </w:r>
      <w:r w:rsidR="00E60115">
        <w:rPr>
          <w:rFonts w:cstheme="minorHAnsi"/>
        </w:rPr>
        <w:t xml:space="preserve">sansemotorisk </w:t>
      </w:r>
      <w:r w:rsidRPr="004C1C52">
        <w:rPr>
          <w:rFonts w:cstheme="minorHAnsi"/>
        </w:rPr>
        <w:t>kursus, er blandt andet at få gode ideer til at afhjælpe ”uro i kroppen” således</w:t>
      </w:r>
      <w:r w:rsidR="00CD2CED">
        <w:rPr>
          <w:rFonts w:cstheme="minorHAnsi"/>
        </w:rPr>
        <w:t>,</w:t>
      </w:r>
      <w:r w:rsidRPr="004C1C52">
        <w:rPr>
          <w:rFonts w:cstheme="minorHAnsi"/>
        </w:rPr>
        <w:t xml:space="preserve"> at vi implementerer ny viden</w:t>
      </w:r>
      <w:r w:rsidR="00C47888">
        <w:rPr>
          <w:rFonts w:cstheme="minorHAnsi"/>
        </w:rPr>
        <w:t xml:space="preserve"> og gode ideer til praksis</w:t>
      </w:r>
      <w:r w:rsidR="00584384">
        <w:rPr>
          <w:rFonts w:cstheme="minorHAnsi"/>
        </w:rPr>
        <w:t xml:space="preserve"> om dette emne</w:t>
      </w:r>
      <w:r w:rsidRPr="004C1C52">
        <w:rPr>
          <w:rFonts w:cstheme="minorHAnsi"/>
        </w:rPr>
        <w:t xml:space="preserve"> i dagligdagen.</w:t>
      </w:r>
    </w:p>
    <w:p w14:paraId="00659D5B" w14:textId="0F7AC003" w:rsidR="004834B9" w:rsidRPr="004C1C52" w:rsidRDefault="004834B9" w:rsidP="004834B9">
      <w:pPr>
        <w:rPr>
          <w:rFonts w:cstheme="minorHAnsi"/>
        </w:rPr>
      </w:pPr>
    </w:p>
    <w:p w14:paraId="7324E151" w14:textId="5E3493A9" w:rsidR="00B956B6" w:rsidRPr="004C1C52" w:rsidRDefault="00B956B6" w:rsidP="004834B9">
      <w:pPr>
        <w:rPr>
          <w:rFonts w:cstheme="minorHAnsi"/>
        </w:rPr>
      </w:pPr>
    </w:p>
    <w:p w14:paraId="2211B401" w14:textId="1E221CE9" w:rsidR="00B956B6" w:rsidRPr="004C1C52" w:rsidRDefault="00B956B6" w:rsidP="004834B9">
      <w:pPr>
        <w:rPr>
          <w:rFonts w:cstheme="minorHAnsi"/>
        </w:rPr>
      </w:pPr>
    </w:p>
    <w:p w14:paraId="1DBBE852" w14:textId="0920C918" w:rsidR="00B956B6" w:rsidRPr="004C1C52" w:rsidRDefault="00B956B6" w:rsidP="004834B9">
      <w:pPr>
        <w:rPr>
          <w:rFonts w:cstheme="minorHAnsi"/>
        </w:rPr>
      </w:pPr>
    </w:p>
    <w:p w14:paraId="49CF53E5" w14:textId="3D43756A" w:rsidR="00B956B6" w:rsidRPr="004C1C52" w:rsidRDefault="00B956B6" w:rsidP="004834B9">
      <w:pPr>
        <w:rPr>
          <w:rFonts w:cstheme="minorHAnsi"/>
        </w:rPr>
      </w:pPr>
    </w:p>
    <w:p w14:paraId="5FFC4417" w14:textId="6CC41F71" w:rsidR="00B956B6" w:rsidRPr="004C1C52" w:rsidRDefault="00B956B6" w:rsidP="004834B9">
      <w:pPr>
        <w:rPr>
          <w:rFonts w:cstheme="minorHAnsi"/>
        </w:rPr>
      </w:pPr>
    </w:p>
    <w:p w14:paraId="3AF71F5F" w14:textId="69D2FE1C" w:rsidR="00B956B6" w:rsidRPr="004C1C52" w:rsidRDefault="00B956B6" w:rsidP="004834B9">
      <w:pPr>
        <w:rPr>
          <w:rFonts w:cstheme="minorHAnsi"/>
        </w:rPr>
      </w:pPr>
    </w:p>
    <w:p w14:paraId="5E6B6EEF" w14:textId="58B6DC2A" w:rsidR="00B956B6" w:rsidRPr="004C1C52" w:rsidRDefault="00B956B6" w:rsidP="004834B9">
      <w:pPr>
        <w:rPr>
          <w:rFonts w:cstheme="minorHAnsi"/>
        </w:rPr>
      </w:pPr>
    </w:p>
    <w:p w14:paraId="7A2916CA" w14:textId="4133FA78" w:rsidR="00B956B6" w:rsidRPr="004C1C52" w:rsidRDefault="00B956B6" w:rsidP="004834B9">
      <w:pPr>
        <w:rPr>
          <w:rFonts w:cstheme="minorHAnsi"/>
        </w:rPr>
      </w:pPr>
    </w:p>
    <w:p w14:paraId="021CA09E" w14:textId="35EF3AC8" w:rsidR="00B956B6" w:rsidRPr="004C1C52" w:rsidRDefault="00B956B6" w:rsidP="004834B9">
      <w:pPr>
        <w:rPr>
          <w:rFonts w:cstheme="minorHAnsi"/>
        </w:rPr>
      </w:pPr>
    </w:p>
    <w:p w14:paraId="35AEDFA0" w14:textId="0A34A966" w:rsidR="00B956B6" w:rsidRPr="004C1C52" w:rsidRDefault="00B956B6" w:rsidP="004834B9">
      <w:pPr>
        <w:rPr>
          <w:rFonts w:cstheme="minorHAnsi"/>
        </w:rPr>
      </w:pPr>
    </w:p>
    <w:p w14:paraId="21535CF6" w14:textId="64EC2893" w:rsidR="00B956B6" w:rsidRPr="004C1C52" w:rsidRDefault="00B956B6" w:rsidP="004834B9">
      <w:pPr>
        <w:rPr>
          <w:rFonts w:cstheme="minorHAnsi"/>
        </w:rPr>
      </w:pPr>
    </w:p>
    <w:p w14:paraId="52DD85A3" w14:textId="77777777" w:rsidR="00B956B6" w:rsidRPr="004C1C52" w:rsidRDefault="00B956B6" w:rsidP="004834B9">
      <w:pPr>
        <w:rPr>
          <w:rFonts w:cstheme="minorHAnsi"/>
        </w:rPr>
      </w:pPr>
    </w:p>
    <w:p w14:paraId="55526F32" w14:textId="77777777" w:rsidR="004834B9" w:rsidRPr="004C1C52" w:rsidRDefault="004834B9" w:rsidP="004834B9">
      <w:pPr>
        <w:pStyle w:val="Overskrift2"/>
        <w:pBdr>
          <w:bottom w:val="single" w:sz="4" w:space="1" w:color="auto"/>
        </w:pBdr>
        <w:rPr>
          <w:rFonts w:asciiTheme="minorHAnsi" w:hAnsiTheme="minorHAnsi" w:cstheme="minorHAnsi"/>
          <w:color w:val="C00000"/>
          <w:sz w:val="22"/>
          <w:szCs w:val="22"/>
        </w:rPr>
      </w:pPr>
      <w:r w:rsidRPr="004C1C52">
        <w:rPr>
          <w:rFonts w:asciiTheme="minorHAnsi" w:hAnsiTheme="minorHAnsi" w:cstheme="minorHAnsi"/>
          <w:color w:val="C00000"/>
          <w:sz w:val="22"/>
          <w:szCs w:val="22"/>
        </w:rPr>
        <w:lastRenderedPageBreak/>
        <w:t>Natur, udeliv og science</w:t>
      </w:r>
    </w:p>
    <w:p w14:paraId="5680A16A" w14:textId="34F52E12" w:rsidR="004834B9" w:rsidRPr="004C1C52" w:rsidRDefault="004834B9" w:rsidP="004834B9">
      <w:pPr>
        <w:rPr>
          <w:rFonts w:cstheme="minorHAnsi"/>
          <w:i/>
        </w:rPr>
      </w:pPr>
      <w:r w:rsidRPr="004C1C52">
        <w:rPr>
          <w:rFonts w:cstheme="minorHAnsi"/>
          <w:i/>
        </w:rPr>
        <w:tab/>
        <w:t xml:space="preserve"> </w:t>
      </w:r>
    </w:p>
    <w:p w14:paraId="1FBD35FA" w14:textId="77777777" w:rsidR="004834B9" w:rsidRPr="004C1C52" w:rsidRDefault="004834B9" w:rsidP="004834B9">
      <w:pPr>
        <w:pStyle w:val="Overskrift3"/>
        <w:rPr>
          <w:rFonts w:asciiTheme="minorHAnsi" w:hAnsiTheme="minorHAnsi" w:cstheme="minorHAnsi"/>
          <w:color w:val="C00000"/>
        </w:rPr>
      </w:pPr>
    </w:p>
    <w:p w14:paraId="38CC82D3" w14:textId="1398071B" w:rsidR="004834B9" w:rsidRPr="004C1C52" w:rsidRDefault="004834B9" w:rsidP="004834B9">
      <w:pPr>
        <w:rPr>
          <w:rFonts w:cstheme="minorHAnsi"/>
        </w:rPr>
      </w:pPr>
      <w:r w:rsidRPr="004C1C52">
        <w:rPr>
          <w:rFonts w:cstheme="minorHAnsi"/>
        </w:rPr>
        <w:t>Vi værner om ”hjørnerne på legepladsen”.</w:t>
      </w:r>
      <w:r w:rsidRPr="004C1C52">
        <w:rPr>
          <w:rFonts w:cstheme="minorHAnsi"/>
        </w:rPr>
        <w:br/>
        <w:t xml:space="preserve">Her bliver græsset bliver ikke slået, og Skvadderkålen får lov at gro, for det er her </w:t>
      </w:r>
      <w:proofErr w:type="gramStart"/>
      <w:r w:rsidRPr="004C1C52">
        <w:rPr>
          <w:rFonts w:cstheme="minorHAnsi"/>
        </w:rPr>
        <w:t>at børnene</w:t>
      </w:r>
      <w:proofErr w:type="gramEnd"/>
      <w:r w:rsidRPr="004C1C52">
        <w:rPr>
          <w:rFonts w:cstheme="minorHAnsi"/>
        </w:rPr>
        <w:t xml:space="preserve"> fordyber sig i at finde regnorme og snegle.</w:t>
      </w:r>
      <w:r w:rsidR="00783241">
        <w:rPr>
          <w:rFonts w:cstheme="minorHAnsi"/>
        </w:rPr>
        <w:br/>
        <w:t>Ligeledes bliver den store bøgehæk på vuggestuens legeplads kun klippet ganske lidt, idet det er en fantastisk ”urskov” for de yngste børn at bevæge sig rundt derinde.</w:t>
      </w:r>
      <w:r w:rsidRPr="004C1C52">
        <w:rPr>
          <w:rFonts w:cstheme="minorHAnsi"/>
        </w:rPr>
        <w:br/>
      </w:r>
      <w:r w:rsidRPr="004C1C52">
        <w:rPr>
          <w:rFonts w:cstheme="minorHAnsi"/>
        </w:rPr>
        <w:br/>
        <w:t>Praksisfortælling som beskriver vuggestueliv på legepladsen:</w:t>
      </w:r>
      <w:r w:rsidRPr="004C1C52">
        <w:rPr>
          <w:rFonts w:cstheme="minorHAnsi"/>
        </w:rPr>
        <w:br/>
        <w:t>”Hvem mon bor her?”</w:t>
      </w:r>
      <w:r w:rsidRPr="004C1C52">
        <w:rPr>
          <w:rFonts w:cstheme="minorHAnsi"/>
        </w:rPr>
        <w:br/>
        <w:t>Børnene er ude på vuggestuens legeplads. Flere af dem virker urolige og søger mod indgangen.</w:t>
      </w:r>
      <w:r w:rsidRPr="004C1C52">
        <w:rPr>
          <w:rFonts w:cstheme="minorHAnsi"/>
        </w:rPr>
        <w:br/>
        <w:t>Jeg spørger om vi skal finde nogle regnorme.</w:t>
      </w:r>
    </w:p>
    <w:p w14:paraId="04257E05" w14:textId="18C3ABAD" w:rsidR="0093550C" w:rsidRPr="004C1C52" w:rsidRDefault="004834B9" w:rsidP="004834B9">
      <w:pPr>
        <w:rPr>
          <w:rFonts w:cstheme="minorHAnsi"/>
        </w:rPr>
      </w:pPr>
      <w:r w:rsidRPr="004C1C52">
        <w:rPr>
          <w:rFonts w:cstheme="minorHAnsi"/>
        </w:rPr>
        <w:t xml:space="preserve">Går til et af hjørnerne og løfter et par af fliserne væk. Har børnenes fulde opmærksomhed. Der kommer flere børn til: </w:t>
      </w:r>
      <w:r w:rsidRPr="004C1C52">
        <w:rPr>
          <w:rFonts w:cstheme="minorHAnsi"/>
        </w:rPr>
        <w:br/>
        <w:t>Vi kigger på regnorme bænkebidere, tissemyrer og små biller:</w:t>
      </w:r>
      <w:r w:rsidRPr="004C1C52">
        <w:rPr>
          <w:rFonts w:cstheme="minorHAnsi"/>
        </w:rPr>
        <w:br/>
        <w:t>Sammen er vi, børn og voksne, optaget af det i meget lang tid. Da jeg skal videre til en anden opgave henvender børnene sig til andre voksne på legepladsen og viser trækker de voksne hen til hjørnet for at vise hvad de var optaget af.</w:t>
      </w:r>
      <w:r w:rsidRPr="004C1C52">
        <w:rPr>
          <w:rFonts w:cstheme="minorHAnsi"/>
        </w:rPr>
        <w:br/>
        <w:t>Da jeg møder næste dag, kommer børnene straks hen til mig, siger ”Regnorm” og tager min hånd.</w:t>
      </w:r>
      <w:r w:rsidRPr="004C1C52">
        <w:rPr>
          <w:rFonts w:cstheme="minorHAnsi"/>
        </w:rPr>
        <w:br/>
        <w:t>I flere uger ser vi efter og på regnorme som det første når vi kommer ud på legepladsen.</w:t>
      </w:r>
      <w:r w:rsidRPr="004C1C52">
        <w:rPr>
          <w:rFonts w:cstheme="minorHAnsi"/>
        </w:rPr>
        <w:br/>
        <w:t>Børnene får trukket andre voksne med i aktiviteten, og den fælles opmærksomhed bliver delt med mange.</w:t>
      </w:r>
      <w:r w:rsidRPr="004C1C52">
        <w:rPr>
          <w:rFonts w:cstheme="minorHAnsi"/>
        </w:rPr>
        <w:br/>
        <w:t>Vi tager foto af regnormene som hænger på stuerne, vi laver album som børn og voksne kan læse videre i. Børnene fortsætter uopfordret med at tale om regnorme både med de voksne og med hinanden.</w:t>
      </w:r>
    </w:p>
    <w:p w14:paraId="29E02D81" w14:textId="77777777" w:rsidR="00A65BEF" w:rsidRPr="004C1C52" w:rsidRDefault="00A65BEF" w:rsidP="004932D1">
      <w:pPr>
        <w:rPr>
          <w:rFonts w:cstheme="minorHAnsi"/>
        </w:rPr>
      </w:pPr>
    </w:p>
    <w:p w14:paraId="04136B7D" w14:textId="5526C744" w:rsidR="00093E37" w:rsidRPr="004C1C52" w:rsidRDefault="006A4206" w:rsidP="00946590">
      <w:pPr>
        <w:rPr>
          <w:rFonts w:cstheme="minorHAnsi"/>
        </w:rPr>
      </w:pPr>
      <w:r w:rsidRPr="004C1C52">
        <w:rPr>
          <w:rFonts w:cstheme="minorHAnsi"/>
        </w:rPr>
        <w:br/>
      </w:r>
    </w:p>
    <w:p w14:paraId="69B208AB" w14:textId="6D9AF312" w:rsidR="00E55B89" w:rsidRPr="004C1C52" w:rsidRDefault="00E55B89" w:rsidP="004932D1">
      <w:pPr>
        <w:rPr>
          <w:rFonts w:cstheme="minorHAnsi"/>
        </w:rPr>
      </w:pPr>
    </w:p>
    <w:p w14:paraId="0C6D74DF" w14:textId="48EAD529" w:rsidR="00CD1E0E" w:rsidRPr="00DD5E9A" w:rsidRDefault="00AF2022" w:rsidP="00DD5E9A">
      <w:pPr>
        <w:pStyle w:val="Overskrift2"/>
        <w:pBdr>
          <w:bottom w:val="single" w:sz="4" w:space="1" w:color="auto"/>
        </w:pBdr>
        <w:rPr>
          <w:rFonts w:asciiTheme="minorHAnsi" w:hAnsiTheme="minorHAnsi" w:cstheme="minorHAnsi"/>
          <w:sz w:val="22"/>
          <w:szCs w:val="22"/>
        </w:rPr>
      </w:pPr>
      <w:r w:rsidRPr="004C1C52">
        <w:rPr>
          <w:rFonts w:asciiTheme="minorHAnsi" w:hAnsiTheme="minorHAnsi" w:cstheme="minorHAnsi"/>
          <w:sz w:val="22"/>
          <w:szCs w:val="22"/>
        </w:rPr>
        <w:br/>
      </w:r>
    </w:p>
    <w:p w14:paraId="0B4C3411" w14:textId="77777777" w:rsidR="00CD1E0E" w:rsidRPr="004C1C52" w:rsidRDefault="00CD1E0E" w:rsidP="00CD1E0E">
      <w:pPr>
        <w:rPr>
          <w:rFonts w:cstheme="minorHAnsi"/>
        </w:rPr>
      </w:pPr>
    </w:p>
    <w:p w14:paraId="518EBFD0" w14:textId="07F812E7" w:rsidR="00CD1E0E" w:rsidRPr="004C1C52" w:rsidRDefault="00CD1E0E" w:rsidP="00CD1E0E">
      <w:pPr>
        <w:rPr>
          <w:rFonts w:cstheme="minorHAnsi"/>
        </w:rPr>
      </w:pPr>
    </w:p>
    <w:p w14:paraId="52F9D6BF" w14:textId="10281A75" w:rsidR="00CD1E0E" w:rsidRPr="004C1C52" w:rsidRDefault="00CD1E0E" w:rsidP="00CD1E0E">
      <w:pPr>
        <w:rPr>
          <w:rFonts w:cstheme="minorHAnsi"/>
        </w:rPr>
      </w:pPr>
    </w:p>
    <w:p w14:paraId="6D8BA4E9" w14:textId="1E2120AF" w:rsidR="00CD1E0E" w:rsidRPr="004C1C52" w:rsidRDefault="00CD1E0E" w:rsidP="00CD1E0E">
      <w:pPr>
        <w:rPr>
          <w:rFonts w:cstheme="minorHAnsi"/>
        </w:rPr>
      </w:pPr>
    </w:p>
    <w:p w14:paraId="77EF92F7" w14:textId="77777777" w:rsidR="00CD1E0E" w:rsidRPr="004C1C52" w:rsidRDefault="00CD1E0E" w:rsidP="00CD1E0E">
      <w:pPr>
        <w:rPr>
          <w:rFonts w:cstheme="minorHAnsi"/>
        </w:rPr>
      </w:pPr>
    </w:p>
    <w:p w14:paraId="3DF27CB7" w14:textId="77777777" w:rsidR="006B2511" w:rsidRPr="004C1C52" w:rsidRDefault="006B2511" w:rsidP="006B2511">
      <w:pPr>
        <w:pStyle w:val="Overskrift2"/>
        <w:pBdr>
          <w:bottom w:val="single" w:sz="4" w:space="1" w:color="auto"/>
        </w:pBdr>
        <w:rPr>
          <w:rFonts w:asciiTheme="minorHAnsi" w:hAnsiTheme="minorHAnsi" w:cstheme="minorHAnsi"/>
          <w:color w:val="C00000"/>
          <w:sz w:val="22"/>
          <w:szCs w:val="22"/>
        </w:rPr>
      </w:pPr>
      <w:r w:rsidRPr="004C1C52">
        <w:rPr>
          <w:rFonts w:asciiTheme="minorHAnsi" w:hAnsiTheme="minorHAnsi" w:cstheme="minorHAnsi"/>
          <w:color w:val="C00000"/>
          <w:sz w:val="22"/>
          <w:szCs w:val="22"/>
        </w:rPr>
        <w:lastRenderedPageBreak/>
        <w:t>Kultur, æstetik og fællesskab</w:t>
      </w:r>
    </w:p>
    <w:p w14:paraId="6E75F983" w14:textId="1FC7935E" w:rsidR="006B2511" w:rsidRPr="00E01EF3" w:rsidRDefault="006B2511" w:rsidP="00E01EF3">
      <w:pPr>
        <w:rPr>
          <w:rFonts w:cstheme="minorHAnsi"/>
          <w:i/>
        </w:rPr>
      </w:pPr>
    </w:p>
    <w:p w14:paraId="3EF1FB85" w14:textId="5144C78E" w:rsidR="006B2511" w:rsidRDefault="006B2511" w:rsidP="006B2511">
      <w:pPr>
        <w:rPr>
          <w:rFonts w:cstheme="minorHAnsi"/>
        </w:rPr>
      </w:pPr>
      <w:r w:rsidRPr="004C1C52">
        <w:rPr>
          <w:rFonts w:cstheme="minorHAnsi"/>
        </w:rPr>
        <w:t>Små fællesskaber opstår allerede i vuggestuen når ex 2 piger 2.5 år får mulighed for at lege alene indenfor.</w:t>
      </w:r>
      <w:r w:rsidR="00925BB5">
        <w:rPr>
          <w:rFonts w:cstheme="minorHAnsi"/>
        </w:rPr>
        <w:br/>
        <w:t>Pædagogerne havde gennem nogen tid været optaget af at skabe rammer for vuggestuens piger, så de uforstyrret kunne lege alene i dukkekrogen.</w:t>
      </w:r>
      <w:r w:rsidRPr="004C1C52">
        <w:rPr>
          <w:rFonts w:cstheme="minorHAnsi"/>
        </w:rPr>
        <w:br/>
        <w:t xml:space="preserve">Den 1. gang </w:t>
      </w:r>
      <w:r w:rsidR="00233811">
        <w:rPr>
          <w:rFonts w:cstheme="minorHAnsi"/>
        </w:rPr>
        <w:t xml:space="preserve">de er alene </w:t>
      </w:r>
      <w:proofErr w:type="gramStart"/>
      <w:r w:rsidR="00233811">
        <w:rPr>
          <w:rFonts w:cstheme="minorHAnsi"/>
        </w:rPr>
        <w:t>indenfor</w:t>
      </w:r>
      <w:proofErr w:type="gramEnd"/>
      <w:r w:rsidR="00233811">
        <w:rPr>
          <w:rFonts w:cstheme="minorHAnsi"/>
        </w:rPr>
        <w:t xml:space="preserve"> er det svært for dem at lege sammen. De er mere optaget af at de voksne og de andre børn er ude.</w:t>
      </w:r>
      <w:r w:rsidR="00233811">
        <w:rPr>
          <w:rFonts w:cstheme="minorHAnsi"/>
        </w:rPr>
        <w:br/>
        <w:t xml:space="preserve">Allerede </w:t>
      </w:r>
      <w:r w:rsidRPr="004C1C52">
        <w:rPr>
          <w:rFonts w:cstheme="minorHAnsi"/>
        </w:rPr>
        <w:t xml:space="preserve">3. gang de </w:t>
      </w:r>
      <w:r w:rsidR="00233811">
        <w:rPr>
          <w:rFonts w:cstheme="minorHAnsi"/>
        </w:rPr>
        <w:t xml:space="preserve">to piger </w:t>
      </w:r>
      <w:r w:rsidRPr="004C1C52">
        <w:rPr>
          <w:rFonts w:cstheme="minorHAnsi"/>
        </w:rPr>
        <w:t xml:space="preserve">legede alene </w:t>
      </w:r>
      <w:r w:rsidR="00925BB5">
        <w:rPr>
          <w:rFonts w:cstheme="minorHAnsi"/>
        </w:rPr>
        <w:t>på stuen,</w:t>
      </w:r>
      <w:r w:rsidRPr="004C1C52">
        <w:rPr>
          <w:rFonts w:cstheme="minorHAnsi"/>
        </w:rPr>
        <w:t xml:space="preserve"> gik de i gang i dukkekrogen</w:t>
      </w:r>
      <w:r w:rsidR="00233811">
        <w:rPr>
          <w:rFonts w:cstheme="minorHAnsi"/>
        </w:rPr>
        <w:t>.</w:t>
      </w:r>
    </w:p>
    <w:p w14:paraId="5A3146AA" w14:textId="641C66DB" w:rsidR="00414B35" w:rsidRDefault="00414B35" w:rsidP="006B2511">
      <w:pPr>
        <w:rPr>
          <w:rFonts w:cstheme="minorHAnsi"/>
        </w:rPr>
      </w:pPr>
      <w:r>
        <w:rPr>
          <w:rFonts w:cstheme="minorHAnsi"/>
        </w:rPr>
        <w:t>På vores årshjul har vi markeret højtider og traditioner.</w:t>
      </w:r>
      <w:r>
        <w:rPr>
          <w:rFonts w:cstheme="minorHAnsi"/>
        </w:rPr>
        <w:br/>
        <w:t>Ex spiser vi hvert år til påske fælles påskefrokost. Vi dækker bordene med duge og pynt</w:t>
      </w:r>
      <w:r w:rsidR="00651AFD">
        <w:rPr>
          <w:rFonts w:cstheme="minorHAnsi"/>
        </w:rPr>
        <w:t xml:space="preserve"> som børnene har lavet i ugen op til påske.</w:t>
      </w:r>
      <w:r>
        <w:rPr>
          <w:rFonts w:cstheme="minorHAnsi"/>
        </w:rPr>
        <w:t xml:space="preserve"> Børnene laver bordkort og bagefter er der skattejagt efter de påskeæg som haren har gemt på legepladsen</w:t>
      </w:r>
      <w:r w:rsidR="00DC6AE5">
        <w:rPr>
          <w:rFonts w:cstheme="minorHAnsi"/>
        </w:rPr>
        <w:t>.</w:t>
      </w:r>
    </w:p>
    <w:p w14:paraId="30A2BDE5" w14:textId="7C0757A3" w:rsidR="00DC6AE5" w:rsidRDefault="003A6F8E" w:rsidP="006B2511">
      <w:pPr>
        <w:rPr>
          <w:rFonts w:cstheme="minorHAnsi"/>
        </w:rPr>
      </w:pPr>
      <w:r>
        <w:rPr>
          <w:rFonts w:cstheme="minorHAnsi"/>
        </w:rPr>
        <w:t xml:space="preserve">Når vi slår katten af tønden til fastelavn, gør personalet meget ud af baggrunden for denne tradition, og som med Lucia eventyret i december er det jo en uhyggelig historie. Som en af drengene inden tøndeslagningen sagde til </w:t>
      </w:r>
      <w:proofErr w:type="gramStart"/>
      <w:r>
        <w:rPr>
          <w:rFonts w:cstheme="minorHAnsi"/>
        </w:rPr>
        <w:t>mig  på</w:t>
      </w:r>
      <w:proofErr w:type="gramEnd"/>
      <w:r>
        <w:rPr>
          <w:rFonts w:cstheme="minorHAnsi"/>
        </w:rPr>
        <w:t xml:space="preserve"> kontoret :”du tror vel ikke der rigtigt har været en kat i Tønden”?</w:t>
      </w:r>
      <w:r w:rsidR="0010191B">
        <w:rPr>
          <w:rFonts w:cstheme="minorHAnsi"/>
        </w:rPr>
        <w:br/>
      </w:r>
    </w:p>
    <w:p w14:paraId="28A4B566" w14:textId="77777777" w:rsidR="00925BB5" w:rsidRDefault="00A125E8" w:rsidP="006B2511">
      <w:pPr>
        <w:rPr>
          <w:rFonts w:cstheme="minorHAnsi"/>
        </w:rPr>
      </w:pPr>
      <w:r>
        <w:rPr>
          <w:rFonts w:cstheme="minorHAnsi"/>
        </w:rPr>
        <w:t>Det er ”skolegruppen”, de ældste børn, der hvert år går Lucia optog for alle børn og forældre på legepladsen.</w:t>
      </w:r>
      <w:r w:rsidR="0099275B">
        <w:rPr>
          <w:rFonts w:cstheme="minorHAnsi"/>
        </w:rPr>
        <w:t xml:space="preserve"> Til dette arrangement synger alle børn julesange, men det er Lucia-optoget der er i fokus.</w:t>
      </w:r>
      <w:r>
        <w:rPr>
          <w:rFonts w:cstheme="minorHAnsi"/>
        </w:rPr>
        <w:br/>
        <w:t>1. maj, dagen efter at skolegruppen var gået i Mini-SFO, sad 3 børn på bænken ved indgangsdøren: ”Det er os der skal være Lucia lige om lidt”.</w:t>
      </w:r>
    </w:p>
    <w:p w14:paraId="44279766" w14:textId="696A289B" w:rsidR="00A125E8" w:rsidRPr="004C1C52" w:rsidRDefault="00A125E8" w:rsidP="006B2511">
      <w:pPr>
        <w:rPr>
          <w:rFonts w:cstheme="minorHAnsi"/>
        </w:rPr>
      </w:pPr>
      <w:r>
        <w:rPr>
          <w:rFonts w:cstheme="minorHAnsi"/>
        </w:rPr>
        <w:br/>
      </w:r>
    </w:p>
    <w:p w14:paraId="644AEA91" w14:textId="77777777" w:rsidR="006B2511" w:rsidRPr="004C1C52" w:rsidRDefault="006B2511" w:rsidP="006B2511">
      <w:pPr>
        <w:rPr>
          <w:rFonts w:cstheme="minorHAnsi"/>
        </w:rPr>
      </w:pPr>
    </w:p>
    <w:p w14:paraId="562FA7F0" w14:textId="2915A0EE" w:rsidR="006B2511" w:rsidRPr="004C1C52" w:rsidRDefault="006B2511" w:rsidP="006B2511">
      <w:pPr>
        <w:rPr>
          <w:rFonts w:cstheme="minorHAnsi"/>
        </w:rPr>
      </w:pPr>
      <w:r w:rsidRPr="004C1C52">
        <w:rPr>
          <w:rFonts w:cstheme="minorHAnsi"/>
        </w:rPr>
        <w:br/>
      </w:r>
    </w:p>
    <w:p w14:paraId="52BCCFA9" w14:textId="04D40E27" w:rsidR="00323326" w:rsidRPr="004C1C52" w:rsidRDefault="00323326" w:rsidP="00AF2022">
      <w:pPr>
        <w:rPr>
          <w:rFonts w:cstheme="minorHAnsi"/>
        </w:rPr>
      </w:pPr>
      <w:r w:rsidRPr="004C1C52">
        <w:rPr>
          <w:rFonts w:cstheme="minorHAnsi"/>
        </w:rPr>
        <w:br w:type="page"/>
      </w:r>
    </w:p>
    <w:p w14:paraId="5760D97B" w14:textId="77777777" w:rsidR="00A12006" w:rsidRPr="004C1C52" w:rsidRDefault="00A12006" w:rsidP="00A12006">
      <w:pPr>
        <w:pStyle w:val="Overskrift1"/>
        <w:pBdr>
          <w:bottom w:val="single" w:sz="4" w:space="1" w:color="auto"/>
        </w:pBdr>
        <w:rPr>
          <w:rFonts w:asciiTheme="minorHAnsi" w:hAnsiTheme="minorHAnsi" w:cstheme="minorHAnsi"/>
          <w:sz w:val="22"/>
          <w:szCs w:val="22"/>
        </w:rPr>
      </w:pPr>
      <w:r w:rsidRPr="00B114AB">
        <w:rPr>
          <w:rFonts w:asciiTheme="minorHAnsi" w:hAnsiTheme="minorHAnsi" w:cstheme="minorHAnsi"/>
          <w:color w:val="C00000"/>
          <w:sz w:val="22"/>
          <w:szCs w:val="22"/>
        </w:rPr>
        <w:lastRenderedPageBreak/>
        <w:t>Evalueringskultur</w:t>
      </w:r>
      <w:r w:rsidRPr="004C1C52">
        <w:rPr>
          <w:rFonts w:asciiTheme="minorHAnsi" w:hAnsiTheme="minorHAnsi" w:cstheme="minorHAnsi"/>
          <w:sz w:val="22"/>
          <w:szCs w:val="22"/>
        </w:rPr>
        <w:tab/>
        <w:t xml:space="preserve"> </w:t>
      </w:r>
    </w:p>
    <w:p w14:paraId="39841B94" w14:textId="77777777" w:rsidR="00A12006" w:rsidRPr="004C1C52" w:rsidRDefault="00A12006" w:rsidP="00A12006">
      <w:pPr>
        <w:rPr>
          <w:rFonts w:cstheme="minorHAnsi"/>
        </w:rPr>
      </w:pPr>
    </w:p>
    <w:p w14:paraId="1C22C9B8" w14:textId="77777777" w:rsidR="00A12006" w:rsidRPr="004C1C52" w:rsidRDefault="00A12006" w:rsidP="00A12006">
      <w:pPr>
        <w:rPr>
          <w:rFonts w:cstheme="minorHAnsi"/>
        </w:rPr>
      </w:pPr>
      <w:r w:rsidRPr="004C1C52">
        <w:rPr>
          <w:rFonts w:cstheme="minorHAnsi"/>
        </w:rPr>
        <w:t>Vi har i flere år gjort brug af praksisfortællinger som udvikling af praksis.</w:t>
      </w:r>
      <w:r w:rsidRPr="004C1C52">
        <w:rPr>
          <w:rFonts w:cstheme="minorHAnsi"/>
        </w:rPr>
        <w:br/>
        <w:t>Vi har afprøvet forskellige måder at gøre det på.</w:t>
      </w:r>
    </w:p>
    <w:p w14:paraId="7DA16039" w14:textId="77777777" w:rsidR="00A12006" w:rsidRPr="004C1C52" w:rsidRDefault="00A12006" w:rsidP="00A12006">
      <w:pPr>
        <w:rPr>
          <w:rFonts w:cstheme="minorHAnsi"/>
        </w:rPr>
      </w:pPr>
      <w:r w:rsidRPr="004C1C52">
        <w:rPr>
          <w:rFonts w:cstheme="minorHAnsi"/>
        </w:rPr>
        <w:t>Hver stue gennemgår en fortælling ud fra model om reflekterende team. Det har nogle fordele, men også mangler, idet vi ikke får delt det i den samlede personalegruppe.</w:t>
      </w:r>
      <w:r w:rsidRPr="004C1C52">
        <w:rPr>
          <w:rFonts w:cstheme="minorHAnsi"/>
        </w:rPr>
        <w:br/>
        <w:t>Aktuelt udvikler vi på denne model.</w:t>
      </w:r>
      <w:r w:rsidRPr="004C1C52">
        <w:rPr>
          <w:rFonts w:cstheme="minorHAnsi"/>
        </w:rPr>
        <w:br/>
        <w:t>Institutionen har 2 faglige fyrtårne som, sammen med leder, har deltaget i kursusdage på UCC, hvor forskellige metoder og modeller for udvikling af praksis er præsenteret.</w:t>
      </w:r>
      <w:r w:rsidRPr="004C1C52">
        <w:rPr>
          <w:rFonts w:cstheme="minorHAnsi"/>
        </w:rPr>
        <w:br/>
        <w:t>Vi har valgt at arbejde med EVA s model:</w:t>
      </w:r>
    </w:p>
    <w:p w14:paraId="32F55661" w14:textId="74D7A2E0" w:rsidR="00A12006" w:rsidRPr="004C1C52" w:rsidRDefault="00A12006" w:rsidP="00A12006">
      <w:pPr>
        <w:rPr>
          <w:rFonts w:cstheme="minorHAnsi"/>
          <w:b/>
          <w:bCs/>
        </w:rPr>
      </w:pPr>
      <w:r w:rsidRPr="004C1C52">
        <w:rPr>
          <w:rFonts w:cstheme="minorHAnsi"/>
          <w:b/>
          <w:bCs/>
        </w:rPr>
        <w:t>Refleksionsskema til praksisafprøvninger:</w:t>
      </w:r>
    </w:p>
    <w:p w14:paraId="0F904F1C" w14:textId="77777777" w:rsidR="009C3D8C" w:rsidRPr="004C1C52" w:rsidRDefault="009C3D8C" w:rsidP="00A12006">
      <w:pPr>
        <w:rPr>
          <w:rFonts w:cstheme="minorHAnsi"/>
          <w:b/>
          <w:bCs/>
        </w:rPr>
      </w:pPr>
    </w:p>
    <w:tbl>
      <w:tblPr>
        <w:tblStyle w:val="Tabel-Gitter"/>
        <w:tblW w:w="0" w:type="auto"/>
        <w:tblLook w:val="04A0" w:firstRow="1" w:lastRow="0" w:firstColumn="1" w:lastColumn="0" w:noHBand="0" w:noVBand="1"/>
      </w:tblPr>
      <w:tblGrid>
        <w:gridCol w:w="2407"/>
        <w:gridCol w:w="2407"/>
        <w:gridCol w:w="2407"/>
        <w:gridCol w:w="2407"/>
      </w:tblGrid>
      <w:tr w:rsidR="00A12006" w:rsidRPr="004C1C52" w14:paraId="2F96C0E5" w14:textId="77777777" w:rsidTr="00DC6AE5">
        <w:tc>
          <w:tcPr>
            <w:tcW w:w="2407" w:type="dxa"/>
          </w:tcPr>
          <w:p w14:paraId="08FFA1D5" w14:textId="77777777" w:rsidR="00A12006" w:rsidRPr="004C1C52" w:rsidRDefault="00A12006" w:rsidP="00DC6AE5">
            <w:pPr>
              <w:rPr>
                <w:rFonts w:cstheme="minorHAnsi"/>
              </w:rPr>
            </w:pPr>
            <w:r w:rsidRPr="004C1C52">
              <w:rPr>
                <w:rFonts w:cstheme="minorHAnsi"/>
              </w:rPr>
              <w:t xml:space="preserve">Beskriv din praksisafprøvning </w:t>
            </w:r>
          </w:p>
          <w:p w14:paraId="51F00CA5" w14:textId="77777777" w:rsidR="00A12006" w:rsidRPr="004C1C52" w:rsidRDefault="00A12006" w:rsidP="00DC6AE5">
            <w:pPr>
              <w:rPr>
                <w:rFonts w:cstheme="minorHAnsi"/>
              </w:rPr>
            </w:pPr>
          </w:p>
        </w:tc>
        <w:tc>
          <w:tcPr>
            <w:tcW w:w="2407" w:type="dxa"/>
          </w:tcPr>
          <w:p w14:paraId="0121EC7D" w14:textId="77777777" w:rsidR="00A12006" w:rsidRPr="004C1C52" w:rsidRDefault="00A12006" w:rsidP="00DC6AE5">
            <w:pPr>
              <w:rPr>
                <w:rFonts w:cstheme="minorHAnsi"/>
              </w:rPr>
            </w:pPr>
            <w:r w:rsidRPr="004C1C52">
              <w:rPr>
                <w:rFonts w:cstheme="minorHAnsi"/>
              </w:rPr>
              <w:t>Hvordan så praksis ud før du gik i gang med praksisafprøvning, og hvad undrede du dig over?</w:t>
            </w:r>
          </w:p>
          <w:p w14:paraId="0D7A2306" w14:textId="77777777" w:rsidR="00A12006" w:rsidRPr="004C1C52" w:rsidRDefault="00A12006" w:rsidP="00DC6AE5">
            <w:pPr>
              <w:rPr>
                <w:rFonts w:cstheme="minorHAnsi"/>
              </w:rPr>
            </w:pPr>
          </w:p>
        </w:tc>
        <w:tc>
          <w:tcPr>
            <w:tcW w:w="2407" w:type="dxa"/>
          </w:tcPr>
          <w:p w14:paraId="219E45B8" w14:textId="77777777" w:rsidR="00A12006" w:rsidRPr="004C1C52" w:rsidRDefault="00A12006" w:rsidP="00DC6AE5">
            <w:pPr>
              <w:rPr>
                <w:rFonts w:cstheme="minorHAnsi"/>
              </w:rPr>
            </w:pPr>
            <w:r w:rsidRPr="004C1C52">
              <w:rPr>
                <w:rFonts w:cstheme="minorHAnsi"/>
              </w:rPr>
              <w:t>Hvordan reagerede børnene på din praksisafprøvning?</w:t>
            </w:r>
          </w:p>
        </w:tc>
        <w:tc>
          <w:tcPr>
            <w:tcW w:w="2407" w:type="dxa"/>
          </w:tcPr>
          <w:p w14:paraId="4FE56D16" w14:textId="77777777" w:rsidR="00A12006" w:rsidRPr="004C1C52" w:rsidRDefault="00A12006" w:rsidP="00DC6AE5">
            <w:pPr>
              <w:rPr>
                <w:rFonts w:cstheme="minorHAnsi"/>
              </w:rPr>
            </w:pPr>
            <w:r w:rsidRPr="004C1C52">
              <w:rPr>
                <w:rFonts w:cstheme="minorHAnsi"/>
              </w:rPr>
              <w:t>Hvordan kan praksisafprøvningen indgå i det videre arbejde?</w:t>
            </w:r>
          </w:p>
        </w:tc>
      </w:tr>
    </w:tbl>
    <w:p w14:paraId="4572CF88" w14:textId="77777777" w:rsidR="00A12006" w:rsidRPr="004C1C52" w:rsidRDefault="00A12006" w:rsidP="00A12006">
      <w:pPr>
        <w:rPr>
          <w:rFonts w:cstheme="minorHAnsi"/>
        </w:rPr>
      </w:pPr>
    </w:p>
    <w:p w14:paraId="6090730A" w14:textId="77777777" w:rsidR="00A12006" w:rsidRPr="004C1C52" w:rsidRDefault="00A12006" w:rsidP="00A12006">
      <w:pPr>
        <w:rPr>
          <w:rFonts w:cstheme="minorHAnsi"/>
          <w:b/>
          <w:bCs/>
        </w:rPr>
      </w:pPr>
      <w:r w:rsidRPr="004C1C52">
        <w:rPr>
          <w:rFonts w:cstheme="minorHAnsi"/>
          <w:b/>
          <w:bCs/>
        </w:rPr>
        <w:t>Observationsskema</w:t>
      </w:r>
    </w:p>
    <w:tbl>
      <w:tblPr>
        <w:tblStyle w:val="Tabel-Gitter"/>
        <w:tblW w:w="0" w:type="auto"/>
        <w:tblLook w:val="04A0" w:firstRow="1" w:lastRow="0" w:firstColumn="1" w:lastColumn="0" w:noHBand="0" w:noVBand="1"/>
      </w:tblPr>
      <w:tblGrid>
        <w:gridCol w:w="2407"/>
        <w:gridCol w:w="2407"/>
        <w:gridCol w:w="2407"/>
        <w:gridCol w:w="2407"/>
      </w:tblGrid>
      <w:tr w:rsidR="00A12006" w:rsidRPr="004C1C52" w14:paraId="1205B51C" w14:textId="77777777" w:rsidTr="00DC6AE5">
        <w:tc>
          <w:tcPr>
            <w:tcW w:w="2407" w:type="dxa"/>
          </w:tcPr>
          <w:p w14:paraId="209A3049" w14:textId="77777777" w:rsidR="00A12006" w:rsidRPr="004C1C52" w:rsidRDefault="00A12006" w:rsidP="00DC6AE5">
            <w:pPr>
              <w:rPr>
                <w:rFonts w:cstheme="minorHAnsi"/>
              </w:rPr>
            </w:pPr>
            <w:r w:rsidRPr="004C1C52">
              <w:rPr>
                <w:rFonts w:cstheme="minorHAnsi"/>
              </w:rPr>
              <w:t>Hvor er I henne?</w:t>
            </w:r>
          </w:p>
          <w:p w14:paraId="563B1857" w14:textId="77777777" w:rsidR="00A12006" w:rsidRPr="004C1C52" w:rsidRDefault="00A12006" w:rsidP="00DC6AE5">
            <w:pPr>
              <w:rPr>
                <w:rFonts w:cstheme="minorHAnsi"/>
              </w:rPr>
            </w:pPr>
            <w:r w:rsidRPr="004C1C52">
              <w:rPr>
                <w:rFonts w:cstheme="minorHAnsi"/>
              </w:rPr>
              <w:t>Hvad sker der?</w:t>
            </w:r>
          </w:p>
        </w:tc>
        <w:tc>
          <w:tcPr>
            <w:tcW w:w="2407" w:type="dxa"/>
          </w:tcPr>
          <w:p w14:paraId="3421A7CF" w14:textId="77777777" w:rsidR="00A12006" w:rsidRPr="004C1C52" w:rsidRDefault="00A12006" w:rsidP="00DC6AE5">
            <w:pPr>
              <w:rPr>
                <w:rFonts w:cstheme="minorHAnsi"/>
              </w:rPr>
            </w:pPr>
            <w:r w:rsidRPr="004C1C52">
              <w:rPr>
                <w:rFonts w:cstheme="minorHAnsi"/>
                <w:b/>
                <w:bCs/>
              </w:rPr>
              <w:t>Barn/voksen interaktion</w:t>
            </w:r>
            <w:r w:rsidRPr="004C1C52">
              <w:rPr>
                <w:rFonts w:cstheme="minorHAnsi"/>
              </w:rPr>
              <w:br/>
              <w:t>-hvordan er interaktionen mellem børnene og de voksne?</w:t>
            </w:r>
          </w:p>
          <w:p w14:paraId="0A2F80C0" w14:textId="77777777" w:rsidR="00A12006" w:rsidRPr="004C1C52" w:rsidRDefault="00A12006" w:rsidP="00DC6AE5">
            <w:pPr>
              <w:rPr>
                <w:rFonts w:cstheme="minorHAnsi"/>
              </w:rPr>
            </w:pPr>
            <w:r w:rsidRPr="004C1C52">
              <w:rPr>
                <w:rFonts w:cstheme="minorHAnsi"/>
              </w:rPr>
              <w:t>Hvordan taler de voksne til børnene?</w:t>
            </w:r>
          </w:p>
          <w:p w14:paraId="5B6B0357" w14:textId="77777777" w:rsidR="00A12006" w:rsidRPr="004C1C52" w:rsidRDefault="00A12006" w:rsidP="00DC6AE5">
            <w:pPr>
              <w:rPr>
                <w:rFonts w:cstheme="minorHAnsi"/>
              </w:rPr>
            </w:pPr>
            <w:r w:rsidRPr="004C1C52">
              <w:rPr>
                <w:rFonts w:cstheme="minorHAnsi"/>
              </w:rPr>
              <w:t>Hvordan reagerer børnene?</w:t>
            </w:r>
          </w:p>
        </w:tc>
        <w:tc>
          <w:tcPr>
            <w:tcW w:w="2407" w:type="dxa"/>
          </w:tcPr>
          <w:p w14:paraId="336C0649" w14:textId="77777777" w:rsidR="00A12006" w:rsidRPr="004C1C52" w:rsidRDefault="00A12006" w:rsidP="00DC6AE5">
            <w:pPr>
              <w:rPr>
                <w:rFonts w:cstheme="minorHAnsi"/>
              </w:rPr>
            </w:pPr>
            <w:r w:rsidRPr="004C1C52">
              <w:rPr>
                <w:rFonts w:cstheme="minorHAnsi"/>
                <w:b/>
                <w:bCs/>
              </w:rPr>
              <w:t>Barn/barn interaktion</w:t>
            </w:r>
            <w:r w:rsidRPr="004C1C52">
              <w:rPr>
                <w:rFonts w:cstheme="minorHAnsi"/>
                <w:b/>
                <w:bCs/>
              </w:rPr>
              <w:br/>
            </w:r>
            <w:r w:rsidRPr="004C1C52">
              <w:rPr>
                <w:rFonts w:cstheme="minorHAnsi"/>
              </w:rPr>
              <w:t>Hvordan er interaktionen mellem børnene?</w:t>
            </w:r>
            <w:r w:rsidRPr="004C1C52">
              <w:rPr>
                <w:rFonts w:cstheme="minorHAnsi"/>
              </w:rPr>
              <w:br/>
              <w:t>Hvordan taler børnene til hinanden?</w:t>
            </w:r>
            <w:r w:rsidRPr="004C1C52">
              <w:rPr>
                <w:rFonts w:cstheme="minorHAnsi"/>
              </w:rPr>
              <w:br/>
              <w:t>Hvordan reagerer børnene?</w:t>
            </w:r>
          </w:p>
        </w:tc>
        <w:tc>
          <w:tcPr>
            <w:tcW w:w="2407" w:type="dxa"/>
          </w:tcPr>
          <w:p w14:paraId="5239E4A7" w14:textId="77777777" w:rsidR="00A12006" w:rsidRPr="004C1C52" w:rsidRDefault="00A12006" w:rsidP="00DC6AE5">
            <w:pPr>
              <w:rPr>
                <w:rFonts w:cstheme="minorHAnsi"/>
              </w:rPr>
            </w:pPr>
            <w:r w:rsidRPr="004C1C52">
              <w:rPr>
                <w:rFonts w:cstheme="minorHAnsi"/>
              </w:rPr>
              <w:t>Egne noter ex:</w:t>
            </w:r>
            <w:r w:rsidRPr="004C1C52">
              <w:rPr>
                <w:rFonts w:cstheme="minorHAnsi"/>
              </w:rPr>
              <w:br/>
              <w:t>Stemning?</w:t>
            </w:r>
            <w:r w:rsidRPr="004C1C52">
              <w:rPr>
                <w:rFonts w:cstheme="minorHAnsi"/>
              </w:rPr>
              <w:br/>
              <w:t>Læreplaner?</w:t>
            </w:r>
          </w:p>
        </w:tc>
      </w:tr>
    </w:tbl>
    <w:p w14:paraId="0001AFDE" w14:textId="77777777" w:rsidR="00A12006" w:rsidRPr="004C1C52" w:rsidRDefault="00A12006" w:rsidP="00A12006">
      <w:pPr>
        <w:rPr>
          <w:rFonts w:cstheme="minorHAnsi"/>
        </w:rPr>
      </w:pPr>
    </w:p>
    <w:p w14:paraId="5BC49011" w14:textId="2272FAD9" w:rsidR="00A12006" w:rsidRPr="004C1C52" w:rsidRDefault="00A12006" w:rsidP="00A12006">
      <w:pPr>
        <w:rPr>
          <w:rFonts w:cstheme="minorHAnsi"/>
        </w:rPr>
      </w:pPr>
      <w:r w:rsidRPr="004C1C52">
        <w:rPr>
          <w:rFonts w:cstheme="minorHAnsi"/>
        </w:rPr>
        <w:t>Efterfølgende har alle personaler skullet aflevere en observation opfulgt af en lille aktionshandling, hvor noget nyt/andet blev afprøvet i forhold til ex.</w:t>
      </w:r>
      <w:r w:rsidRPr="004C1C52">
        <w:rPr>
          <w:rFonts w:cstheme="minorHAnsi"/>
        </w:rPr>
        <w:br/>
        <w:t>Det er de Faglige fyrtårne som har trukket essensen ud af de indkomne fortællinger, delt dem med personalegruppen og derefter foreslået nye handlinger.</w:t>
      </w:r>
    </w:p>
    <w:p w14:paraId="300E22E3" w14:textId="11DE2B65" w:rsidR="00FA55F5" w:rsidRPr="004C1C52" w:rsidRDefault="00FA55F5" w:rsidP="00A12006">
      <w:pPr>
        <w:rPr>
          <w:rFonts w:cstheme="minorHAnsi"/>
        </w:rPr>
      </w:pPr>
    </w:p>
    <w:p w14:paraId="133371E0" w14:textId="105B988D" w:rsidR="00FA55F5" w:rsidRPr="004C1C52" w:rsidRDefault="00FA55F5" w:rsidP="00A12006">
      <w:pPr>
        <w:rPr>
          <w:rFonts w:cstheme="minorHAnsi"/>
        </w:rPr>
      </w:pPr>
    </w:p>
    <w:p w14:paraId="24F80189" w14:textId="4942F3F2" w:rsidR="00FA55F5" w:rsidRPr="004C1C52" w:rsidRDefault="00FA55F5" w:rsidP="00A12006">
      <w:pPr>
        <w:rPr>
          <w:rFonts w:cstheme="minorHAnsi"/>
        </w:rPr>
      </w:pPr>
    </w:p>
    <w:p w14:paraId="289567E7" w14:textId="77777777" w:rsidR="00FA55F5" w:rsidRPr="004C1C52" w:rsidRDefault="00FA55F5" w:rsidP="00A12006">
      <w:pPr>
        <w:rPr>
          <w:rFonts w:cstheme="minorHAnsi"/>
        </w:rPr>
      </w:pPr>
    </w:p>
    <w:p w14:paraId="1ED7D3C4" w14:textId="608E7C7F" w:rsidR="00A12006" w:rsidRPr="004C1C52" w:rsidRDefault="00A12006" w:rsidP="00A12006">
      <w:pPr>
        <w:rPr>
          <w:rFonts w:cstheme="minorHAnsi"/>
          <w:b/>
          <w:bCs/>
        </w:rPr>
      </w:pPr>
      <w:r w:rsidRPr="004C1C52">
        <w:rPr>
          <w:rFonts w:cstheme="minorHAnsi"/>
          <w:b/>
          <w:bCs/>
        </w:rPr>
        <w:lastRenderedPageBreak/>
        <w:t>EX</w:t>
      </w:r>
      <w:r w:rsidRPr="004C1C52">
        <w:rPr>
          <w:rFonts w:cstheme="minorHAnsi"/>
          <w:b/>
          <w:bCs/>
        </w:rPr>
        <w:br/>
        <w:t>I børnehaven:</w:t>
      </w:r>
      <w:r w:rsidRPr="004C1C52">
        <w:rPr>
          <w:rFonts w:cstheme="minorHAnsi"/>
        </w:rPr>
        <w:br/>
      </w:r>
      <w:r w:rsidRPr="004C1C52">
        <w:rPr>
          <w:rFonts w:cstheme="minorHAnsi"/>
          <w:b/>
          <w:bCs/>
        </w:rPr>
        <w:t>Undren:</w:t>
      </w:r>
      <w:r w:rsidRPr="004C1C52">
        <w:rPr>
          <w:rFonts w:cstheme="minorHAnsi"/>
        </w:rPr>
        <w:t xml:space="preserve"> hvordan kan det være </w:t>
      </w:r>
      <w:proofErr w:type="gramStart"/>
      <w:r w:rsidRPr="004C1C52">
        <w:rPr>
          <w:rFonts w:cstheme="minorHAnsi"/>
        </w:rPr>
        <w:t>at børnene</w:t>
      </w:r>
      <w:proofErr w:type="gramEnd"/>
      <w:r w:rsidRPr="004C1C52">
        <w:rPr>
          <w:rFonts w:cstheme="minorHAnsi"/>
        </w:rPr>
        <w:t xml:space="preserve"> har så svært ved at fordybe sig i leg på legepladsen?</w:t>
      </w:r>
      <w:r w:rsidRPr="004C1C52">
        <w:rPr>
          <w:rFonts w:cstheme="minorHAnsi"/>
        </w:rPr>
        <w:br/>
      </w:r>
      <w:r w:rsidRPr="004C1C52">
        <w:rPr>
          <w:rFonts w:cstheme="minorHAnsi"/>
          <w:b/>
          <w:bCs/>
        </w:rPr>
        <w:t>Fokusspørgsmål:</w:t>
      </w:r>
      <w:r w:rsidRPr="004C1C52">
        <w:rPr>
          <w:rFonts w:cstheme="minorHAnsi"/>
        </w:rPr>
        <w:t xml:space="preserve"> Hvilke muligheder har børnene for at følge deres interesser på legepladsen?</w:t>
      </w:r>
      <w:r w:rsidRPr="004C1C52">
        <w:rPr>
          <w:rFonts w:cstheme="minorHAnsi"/>
        </w:rPr>
        <w:br/>
      </w:r>
      <w:r w:rsidRPr="004C1C52">
        <w:rPr>
          <w:rFonts w:cstheme="minorHAnsi"/>
          <w:b/>
          <w:bCs/>
        </w:rPr>
        <w:t>Undersøgelsesspørgsmål</w:t>
      </w:r>
      <w:r w:rsidRPr="004C1C52">
        <w:rPr>
          <w:rFonts w:cstheme="minorHAnsi"/>
        </w:rPr>
        <w:t>: Hvor leger børnene og hvordan leger de?</w:t>
      </w:r>
    </w:p>
    <w:p w14:paraId="58E3C3A5" w14:textId="77777777" w:rsidR="00A12006" w:rsidRPr="004C1C52" w:rsidRDefault="00A12006" w:rsidP="00A12006">
      <w:pPr>
        <w:rPr>
          <w:rFonts w:cstheme="minorHAnsi"/>
        </w:rPr>
      </w:pPr>
      <w:r w:rsidRPr="004C1C52">
        <w:rPr>
          <w:rFonts w:cstheme="minorHAnsi"/>
          <w:b/>
          <w:bCs/>
        </w:rPr>
        <w:t>EX.</w:t>
      </w:r>
      <w:r w:rsidRPr="004C1C52">
        <w:rPr>
          <w:rFonts w:cstheme="minorHAnsi"/>
        </w:rPr>
        <w:br/>
      </w:r>
      <w:r w:rsidRPr="004C1C52">
        <w:rPr>
          <w:rFonts w:cstheme="minorHAnsi"/>
          <w:b/>
          <w:bCs/>
        </w:rPr>
        <w:t>I vuggestuen:</w:t>
      </w:r>
      <w:r w:rsidRPr="004C1C52">
        <w:rPr>
          <w:rFonts w:cstheme="minorHAnsi"/>
        </w:rPr>
        <w:br/>
      </w:r>
      <w:r w:rsidRPr="004C1C52">
        <w:rPr>
          <w:rFonts w:cstheme="minorHAnsi"/>
          <w:b/>
          <w:bCs/>
        </w:rPr>
        <w:t>Undren:</w:t>
      </w:r>
      <w:r w:rsidRPr="004C1C52">
        <w:rPr>
          <w:rFonts w:cstheme="minorHAnsi"/>
        </w:rPr>
        <w:t xml:space="preserve"> Hvordan kan det være, at en del af vores vuggestuebørn har så svært ved at lege udenfor og hellere vil ind?</w:t>
      </w:r>
      <w:r w:rsidRPr="004C1C52">
        <w:rPr>
          <w:rFonts w:cstheme="minorHAnsi"/>
        </w:rPr>
        <w:br/>
      </w:r>
      <w:r w:rsidRPr="004C1C52">
        <w:rPr>
          <w:rFonts w:cstheme="minorHAnsi"/>
          <w:b/>
          <w:bCs/>
        </w:rPr>
        <w:t>Fokusspørgsmål:</w:t>
      </w:r>
      <w:r w:rsidRPr="004C1C52">
        <w:rPr>
          <w:rFonts w:cstheme="minorHAnsi"/>
        </w:rPr>
        <w:t xml:space="preserve"> Hvordan kan vi understøtte børnenes leg på legepladsen?</w:t>
      </w:r>
      <w:r w:rsidRPr="004C1C52">
        <w:rPr>
          <w:rFonts w:cstheme="minorHAnsi"/>
        </w:rPr>
        <w:br/>
      </w:r>
      <w:r w:rsidRPr="004C1C52">
        <w:rPr>
          <w:rFonts w:cstheme="minorHAnsi"/>
          <w:b/>
          <w:bCs/>
        </w:rPr>
        <w:t>Undersøgelsesspørgsmål</w:t>
      </w:r>
      <w:r w:rsidRPr="004C1C52">
        <w:rPr>
          <w:rFonts w:cstheme="minorHAnsi"/>
        </w:rPr>
        <w:t>: Hvad er børnene optaget af på legepladsen?</w:t>
      </w:r>
    </w:p>
    <w:p w14:paraId="34D568AF" w14:textId="19CBDF7E" w:rsidR="00A12006" w:rsidRPr="004C1C52" w:rsidRDefault="00A12006" w:rsidP="00A12006">
      <w:pPr>
        <w:rPr>
          <w:rFonts w:cstheme="minorHAnsi"/>
        </w:rPr>
      </w:pPr>
      <w:r w:rsidRPr="004C1C52">
        <w:rPr>
          <w:rFonts w:cstheme="minorHAnsi"/>
        </w:rPr>
        <w:br/>
      </w:r>
      <w:r w:rsidRPr="004C1C52">
        <w:rPr>
          <w:rFonts w:cstheme="minorHAnsi"/>
          <w:b/>
          <w:bCs/>
        </w:rPr>
        <w:br/>
      </w:r>
      <w:r w:rsidRPr="004C1C52">
        <w:rPr>
          <w:rFonts w:cstheme="minorHAnsi"/>
        </w:rPr>
        <w:t>Vi har endnu ikke taget stilling til hvordan de pædagogiske læreplaner skal evalueres.</w:t>
      </w:r>
      <w:r w:rsidRPr="004C1C52">
        <w:rPr>
          <w:rFonts w:cstheme="minorHAnsi"/>
        </w:rPr>
        <w:br/>
        <w:t>Hørsholm kommunes Vision 0-18 år skal inddrages i dette, det samme skal vores nyligt afholdte tilsyn, hvor anbefalinger til praksis vil fremgå.</w:t>
      </w:r>
      <w:r w:rsidR="0010191B">
        <w:rPr>
          <w:rFonts w:cstheme="minorHAnsi"/>
        </w:rPr>
        <w:br/>
      </w:r>
      <w:r w:rsidR="00E743C3">
        <w:rPr>
          <w:rFonts w:cstheme="minorHAnsi"/>
        </w:rPr>
        <w:t>Vores forældrebestyrelse skal inddrages yderligere. I arbejdet med denne</w:t>
      </w:r>
      <w:r w:rsidR="00261187">
        <w:rPr>
          <w:rFonts w:cstheme="minorHAnsi"/>
        </w:rPr>
        <w:t xml:space="preserve"> læreplan</w:t>
      </w:r>
      <w:r w:rsidR="00E743C3">
        <w:rPr>
          <w:rFonts w:cstheme="minorHAnsi"/>
        </w:rPr>
        <w:t xml:space="preserve"> har de været orienteret undervejs i vores fokusområder med praksisfortællinger og aktionslæring.</w:t>
      </w:r>
      <w:r w:rsidR="0073721C">
        <w:rPr>
          <w:rFonts w:cstheme="minorHAnsi"/>
        </w:rPr>
        <w:br/>
      </w:r>
    </w:p>
    <w:p w14:paraId="52BCCFC7" w14:textId="673EDF1C" w:rsidR="0007420A" w:rsidRPr="001C1BF1" w:rsidRDefault="0007420A" w:rsidP="004932D1">
      <w:pPr>
        <w:rPr>
          <w:rFonts w:cstheme="minorHAnsi"/>
        </w:rPr>
      </w:pPr>
    </w:p>
    <w:sectPr w:rsidR="0007420A" w:rsidRPr="001C1BF1" w:rsidSect="001056FD">
      <w:type w:val="continuous"/>
      <w:pgSz w:w="11906" w:h="16838" w:code="9"/>
      <w:pgMar w:top="1701" w:right="1134" w:bottom="1701" w:left="1134"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88787D" w14:textId="77777777" w:rsidR="00DC6AE5" w:rsidRPr="00D5008E" w:rsidRDefault="00DC6AE5" w:rsidP="00291C7F">
      <w:pPr>
        <w:spacing w:line="240" w:lineRule="auto"/>
      </w:pPr>
      <w:r w:rsidRPr="00D5008E">
        <w:separator/>
      </w:r>
    </w:p>
    <w:p w14:paraId="71833B09" w14:textId="77777777" w:rsidR="00DC6AE5" w:rsidRPr="00D5008E" w:rsidRDefault="00DC6AE5"/>
  </w:endnote>
  <w:endnote w:type="continuationSeparator" w:id="0">
    <w:p w14:paraId="13977029" w14:textId="77777777" w:rsidR="00DC6AE5" w:rsidRPr="00D5008E" w:rsidRDefault="00DC6AE5" w:rsidP="00291C7F">
      <w:pPr>
        <w:spacing w:line="240" w:lineRule="auto"/>
      </w:pPr>
      <w:r w:rsidRPr="00D5008E">
        <w:continuationSeparator/>
      </w:r>
    </w:p>
    <w:p w14:paraId="33B682E7" w14:textId="77777777" w:rsidR="00DC6AE5" w:rsidRPr="00D5008E" w:rsidRDefault="00DC6A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6B75BD" w14:textId="77777777" w:rsidR="00DC6AE5" w:rsidRPr="00D5008E" w:rsidRDefault="00DC6AE5" w:rsidP="00291C7F">
      <w:pPr>
        <w:spacing w:line="240" w:lineRule="auto"/>
      </w:pPr>
      <w:r w:rsidRPr="00D5008E">
        <w:separator/>
      </w:r>
    </w:p>
    <w:p w14:paraId="4A908F14" w14:textId="77777777" w:rsidR="00DC6AE5" w:rsidRPr="00D5008E" w:rsidRDefault="00DC6AE5"/>
  </w:footnote>
  <w:footnote w:type="continuationSeparator" w:id="0">
    <w:p w14:paraId="405856C4" w14:textId="77777777" w:rsidR="00DC6AE5" w:rsidRPr="00D5008E" w:rsidRDefault="00DC6AE5" w:rsidP="00291C7F">
      <w:pPr>
        <w:spacing w:line="240" w:lineRule="auto"/>
      </w:pPr>
      <w:r w:rsidRPr="00D5008E">
        <w:continuationSeparator/>
      </w:r>
    </w:p>
    <w:p w14:paraId="18056CC8" w14:textId="77777777" w:rsidR="00DC6AE5" w:rsidRPr="00D5008E" w:rsidRDefault="00DC6AE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Gitter"/>
      <w:tblpPr w:vertAnchor="page" w:horzAnchor="page" w:tblpX="9357" w:tblpY="1597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tblGrid>
    <w:tr w:rsidR="00DC6AE5" w:rsidRPr="00D5008E" w14:paraId="52BCCFD9" w14:textId="77777777" w:rsidTr="004345E1">
      <w:trPr>
        <w:trHeight w:val="297"/>
      </w:trPr>
      <w:tc>
        <w:tcPr>
          <w:tcW w:w="1134" w:type="dxa"/>
        </w:tcPr>
        <w:p w14:paraId="52BCCFD8" w14:textId="2D0497D8" w:rsidR="00DC6AE5" w:rsidRPr="00D5008E" w:rsidRDefault="00DC6AE5" w:rsidP="004345E1">
          <w:pPr>
            <w:pStyle w:val="Sidehoved"/>
          </w:pPr>
          <w:r w:rsidRPr="00D5008E">
            <w:fldChar w:fldCharType="begin"/>
          </w:r>
          <w:r w:rsidRPr="00D5008E">
            <w:instrText xml:space="preserve"> IF "</w:instrText>
          </w:r>
          <w:r w:rsidRPr="00D5008E">
            <w:fldChar w:fldCharType="begin"/>
          </w:r>
          <w:r w:rsidRPr="00D5008E">
            <w:instrText xml:space="preserve"> PAGE </w:instrText>
          </w:r>
          <w:r w:rsidRPr="00D5008E">
            <w:fldChar w:fldCharType="separate"/>
          </w:r>
          <w:r w:rsidR="00357604">
            <w:rPr>
              <w:noProof/>
            </w:rPr>
            <w:instrText>25</w:instrText>
          </w:r>
          <w:r w:rsidRPr="00D5008E">
            <w:fldChar w:fldCharType="end"/>
          </w:r>
          <w:r w:rsidRPr="00D5008E">
            <w:instrText>" &lt;&gt; "1" "</w:instrText>
          </w:r>
          <w:r w:rsidRPr="00D5008E">
            <w:fldChar w:fldCharType="begin"/>
          </w:r>
          <w:r w:rsidRPr="00D5008E">
            <w:instrText xml:space="preserve"> PAGE </w:instrText>
          </w:r>
          <w:r w:rsidRPr="00D5008E">
            <w:fldChar w:fldCharType="separate"/>
          </w:r>
          <w:r w:rsidR="00357604">
            <w:rPr>
              <w:noProof/>
            </w:rPr>
            <w:instrText>25</w:instrText>
          </w:r>
          <w:r w:rsidRPr="00D5008E">
            <w:fldChar w:fldCharType="end"/>
          </w:r>
          <w:r w:rsidRPr="00D5008E">
            <w:instrText>/</w:instrText>
          </w:r>
          <w:fldSimple w:instr=" NUMPAGES ">
            <w:r w:rsidR="00357604">
              <w:rPr>
                <w:noProof/>
              </w:rPr>
              <w:instrText>27</w:instrText>
            </w:r>
          </w:fldSimple>
          <w:r w:rsidRPr="00D5008E">
            <w:instrText xml:space="preserve">" "" </w:instrText>
          </w:r>
          <w:r w:rsidRPr="00D5008E">
            <w:fldChar w:fldCharType="separate"/>
          </w:r>
          <w:r w:rsidR="00357604">
            <w:rPr>
              <w:noProof/>
            </w:rPr>
            <w:t>25</w:t>
          </w:r>
          <w:r w:rsidR="00357604" w:rsidRPr="00D5008E">
            <w:rPr>
              <w:noProof/>
            </w:rPr>
            <w:t>/</w:t>
          </w:r>
          <w:r w:rsidR="00357604">
            <w:rPr>
              <w:noProof/>
            </w:rPr>
            <w:t>27</w:t>
          </w:r>
          <w:r w:rsidRPr="00D5008E">
            <w:fldChar w:fldCharType="end"/>
          </w:r>
        </w:p>
      </w:tc>
    </w:tr>
  </w:tbl>
  <w:p w14:paraId="52BCCFDA" w14:textId="77777777" w:rsidR="00DC6AE5" w:rsidRPr="00D5008E" w:rsidRDefault="00DC6AE5">
    <w:pPr>
      <w:pStyle w:val="Sidehoved"/>
    </w:pPr>
  </w:p>
  <w:p w14:paraId="52BCCFDB" w14:textId="77777777" w:rsidR="00DC6AE5" w:rsidRPr="00D5008E" w:rsidRDefault="00DC6A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D03D01"/>
    <w:multiLevelType w:val="hybridMultilevel"/>
    <w:tmpl w:val="0ABC2A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424A5A7B"/>
    <w:multiLevelType w:val="hybridMultilevel"/>
    <w:tmpl w:val="DF9C1B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4F8159C0"/>
    <w:multiLevelType w:val="hybridMultilevel"/>
    <w:tmpl w:val="DF6607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4F85711A"/>
    <w:multiLevelType w:val="hybridMultilevel"/>
    <w:tmpl w:val="A216A02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59461C48"/>
    <w:multiLevelType w:val="hybridMultilevel"/>
    <w:tmpl w:val="6B809F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68927BDA"/>
    <w:multiLevelType w:val="hybridMultilevel"/>
    <w:tmpl w:val="67E098D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74CB6701"/>
    <w:multiLevelType w:val="hybridMultilevel"/>
    <w:tmpl w:val="DF14949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7946531F"/>
    <w:multiLevelType w:val="hybridMultilevel"/>
    <w:tmpl w:val="0A9EBC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0"/>
  </w:num>
  <w:num w:numId="4">
    <w:abstractNumId w:val="2"/>
  </w:num>
  <w:num w:numId="5">
    <w:abstractNumId w:val="6"/>
  </w:num>
  <w:num w:numId="6">
    <w:abstractNumId w:val="4"/>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5"/>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ttachedTemplatePath" w:val="Notat.dotm"/>
    <w:docVar w:name="CreatedWithDtVersion" w:val="2.6.004"/>
    <w:docVar w:name="DocumentCreated" w:val="DocumentCreated"/>
    <w:docVar w:name="DocumentCreatedOK" w:val="DocumentCreatedOK"/>
    <w:docVar w:name="DocumentInitialized" w:val="OK"/>
    <w:docVar w:name="Encrypted_CloudStatistics_StoryID" w:val="NIfIYqhT0aAJ46QONDf/NezNrJkm9ZP9LqdtVcKpamChfJtSql6s7/2eoqDJmOrD"/>
    <w:docVar w:name="Encrypted_DialogFieldValue_sendercity" w:val="LSR61OgIogscfqFXSNXKsg=="/>
    <w:docVar w:name="Encrypted_DialogFieldValue_senderpostalcode" w:val="htwbF5TOT1sFYJ+heUm4eA=="/>
    <w:docVar w:name="Encrypted_DocHeader" w:val="Q0XWo4GJBJiTS2GAZn+orA=="/>
    <w:docVar w:name="IntegrationType" w:val="StandAlone"/>
  </w:docVars>
  <w:rsids>
    <w:rsidRoot w:val="00D5008E"/>
    <w:rsid w:val="000014E0"/>
    <w:rsid w:val="00002065"/>
    <w:rsid w:val="00004AA3"/>
    <w:rsid w:val="00007C20"/>
    <w:rsid w:val="00012699"/>
    <w:rsid w:val="000128AD"/>
    <w:rsid w:val="00013DEA"/>
    <w:rsid w:val="00013EA4"/>
    <w:rsid w:val="00014751"/>
    <w:rsid w:val="00014A0A"/>
    <w:rsid w:val="00023F51"/>
    <w:rsid w:val="0002781E"/>
    <w:rsid w:val="00027C81"/>
    <w:rsid w:val="00033891"/>
    <w:rsid w:val="000345AB"/>
    <w:rsid w:val="0003477A"/>
    <w:rsid w:val="00035465"/>
    <w:rsid w:val="00036763"/>
    <w:rsid w:val="0004155F"/>
    <w:rsid w:val="00043029"/>
    <w:rsid w:val="0004385B"/>
    <w:rsid w:val="0004499E"/>
    <w:rsid w:val="0004516D"/>
    <w:rsid w:val="0005279E"/>
    <w:rsid w:val="000534E0"/>
    <w:rsid w:val="00053DF0"/>
    <w:rsid w:val="00062302"/>
    <w:rsid w:val="00062A3D"/>
    <w:rsid w:val="00062CD3"/>
    <w:rsid w:val="00063799"/>
    <w:rsid w:val="0007163F"/>
    <w:rsid w:val="0007420A"/>
    <w:rsid w:val="00074D3A"/>
    <w:rsid w:val="000769AF"/>
    <w:rsid w:val="00077221"/>
    <w:rsid w:val="00077C45"/>
    <w:rsid w:val="000817B4"/>
    <w:rsid w:val="00081F0A"/>
    <w:rsid w:val="000828BC"/>
    <w:rsid w:val="00083C31"/>
    <w:rsid w:val="00084FB3"/>
    <w:rsid w:val="000900FD"/>
    <w:rsid w:val="0009329A"/>
    <w:rsid w:val="00093E37"/>
    <w:rsid w:val="000949E6"/>
    <w:rsid w:val="00094B58"/>
    <w:rsid w:val="00095B61"/>
    <w:rsid w:val="00097FC7"/>
    <w:rsid w:val="000A06BE"/>
    <w:rsid w:val="000A0A49"/>
    <w:rsid w:val="000A3E38"/>
    <w:rsid w:val="000A70B5"/>
    <w:rsid w:val="000B6235"/>
    <w:rsid w:val="000B6FE3"/>
    <w:rsid w:val="000B76B4"/>
    <w:rsid w:val="000C023F"/>
    <w:rsid w:val="000C0777"/>
    <w:rsid w:val="000C493D"/>
    <w:rsid w:val="000C565C"/>
    <w:rsid w:val="000C5D00"/>
    <w:rsid w:val="000C6542"/>
    <w:rsid w:val="000C659A"/>
    <w:rsid w:val="000D0A4A"/>
    <w:rsid w:val="000D115A"/>
    <w:rsid w:val="000D1C5C"/>
    <w:rsid w:val="000D299D"/>
    <w:rsid w:val="000E1636"/>
    <w:rsid w:val="000E64BF"/>
    <w:rsid w:val="000E722D"/>
    <w:rsid w:val="000F037D"/>
    <w:rsid w:val="000F1D4D"/>
    <w:rsid w:val="000F296E"/>
    <w:rsid w:val="000F38A1"/>
    <w:rsid w:val="000F4264"/>
    <w:rsid w:val="000F747D"/>
    <w:rsid w:val="001018AE"/>
    <w:rsid w:val="0010191B"/>
    <w:rsid w:val="00102181"/>
    <w:rsid w:val="001025F1"/>
    <w:rsid w:val="00103C64"/>
    <w:rsid w:val="001056FD"/>
    <w:rsid w:val="001077EA"/>
    <w:rsid w:val="00111B40"/>
    <w:rsid w:val="00122947"/>
    <w:rsid w:val="0012739B"/>
    <w:rsid w:val="00127F2E"/>
    <w:rsid w:val="00130DA6"/>
    <w:rsid w:val="00130F1A"/>
    <w:rsid w:val="001326CD"/>
    <w:rsid w:val="00132880"/>
    <w:rsid w:val="00142169"/>
    <w:rsid w:val="001467C7"/>
    <w:rsid w:val="00146F06"/>
    <w:rsid w:val="001500B6"/>
    <w:rsid w:val="00154E53"/>
    <w:rsid w:val="0015690B"/>
    <w:rsid w:val="0015723C"/>
    <w:rsid w:val="001603E5"/>
    <w:rsid w:val="00162522"/>
    <w:rsid w:val="001641F3"/>
    <w:rsid w:val="001668D9"/>
    <w:rsid w:val="00170D07"/>
    <w:rsid w:val="00171578"/>
    <w:rsid w:val="001801B8"/>
    <w:rsid w:val="00182D3D"/>
    <w:rsid w:val="00190B79"/>
    <w:rsid w:val="00193928"/>
    <w:rsid w:val="001940DA"/>
    <w:rsid w:val="00194CF1"/>
    <w:rsid w:val="001952BE"/>
    <w:rsid w:val="00195C95"/>
    <w:rsid w:val="00197BA9"/>
    <w:rsid w:val="001A2DCF"/>
    <w:rsid w:val="001A453B"/>
    <w:rsid w:val="001A5E82"/>
    <w:rsid w:val="001A5E90"/>
    <w:rsid w:val="001B2840"/>
    <w:rsid w:val="001B58B9"/>
    <w:rsid w:val="001B7250"/>
    <w:rsid w:val="001B7B1E"/>
    <w:rsid w:val="001C0C96"/>
    <w:rsid w:val="001C1494"/>
    <w:rsid w:val="001C1BF1"/>
    <w:rsid w:val="001C5C28"/>
    <w:rsid w:val="001C7504"/>
    <w:rsid w:val="001C752F"/>
    <w:rsid w:val="001D1B8E"/>
    <w:rsid w:val="001D1D3B"/>
    <w:rsid w:val="001D63FE"/>
    <w:rsid w:val="001E265A"/>
    <w:rsid w:val="001E2986"/>
    <w:rsid w:val="001E567E"/>
    <w:rsid w:val="001E5BCF"/>
    <w:rsid w:val="001E6420"/>
    <w:rsid w:val="001E790E"/>
    <w:rsid w:val="001E7C2D"/>
    <w:rsid w:val="001F0ECA"/>
    <w:rsid w:val="001F1102"/>
    <w:rsid w:val="001F24B7"/>
    <w:rsid w:val="001F2CC6"/>
    <w:rsid w:val="001F4166"/>
    <w:rsid w:val="001F52B3"/>
    <w:rsid w:val="00200365"/>
    <w:rsid w:val="0020109D"/>
    <w:rsid w:val="002017D6"/>
    <w:rsid w:val="0020190A"/>
    <w:rsid w:val="002038F3"/>
    <w:rsid w:val="00204642"/>
    <w:rsid w:val="002049F3"/>
    <w:rsid w:val="00212A4C"/>
    <w:rsid w:val="00213029"/>
    <w:rsid w:val="00216319"/>
    <w:rsid w:val="00216866"/>
    <w:rsid w:val="00223E11"/>
    <w:rsid w:val="00225FDB"/>
    <w:rsid w:val="00233811"/>
    <w:rsid w:val="0023418B"/>
    <w:rsid w:val="00236C30"/>
    <w:rsid w:val="00240488"/>
    <w:rsid w:val="00242B2A"/>
    <w:rsid w:val="00243B7F"/>
    <w:rsid w:val="002446B8"/>
    <w:rsid w:val="00244748"/>
    <w:rsid w:val="0024547C"/>
    <w:rsid w:val="00247E20"/>
    <w:rsid w:val="00250E2D"/>
    <w:rsid w:val="00255ABF"/>
    <w:rsid w:val="0025606C"/>
    <w:rsid w:val="00257894"/>
    <w:rsid w:val="00261187"/>
    <w:rsid w:val="00264C6A"/>
    <w:rsid w:val="002672B5"/>
    <w:rsid w:val="00274F66"/>
    <w:rsid w:val="00275220"/>
    <w:rsid w:val="00276F55"/>
    <w:rsid w:val="00277DE3"/>
    <w:rsid w:val="00280D99"/>
    <w:rsid w:val="002818AD"/>
    <w:rsid w:val="002833F0"/>
    <w:rsid w:val="00286C88"/>
    <w:rsid w:val="00287F78"/>
    <w:rsid w:val="00290902"/>
    <w:rsid w:val="00291C7F"/>
    <w:rsid w:val="00293405"/>
    <w:rsid w:val="00293628"/>
    <w:rsid w:val="00294444"/>
    <w:rsid w:val="00296310"/>
    <w:rsid w:val="00297224"/>
    <w:rsid w:val="002A5D11"/>
    <w:rsid w:val="002B099A"/>
    <w:rsid w:val="002B1548"/>
    <w:rsid w:val="002B5410"/>
    <w:rsid w:val="002C14DA"/>
    <w:rsid w:val="002C2664"/>
    <w:rsid w:val="002C5BEC"/>
    <w:rsid w:val="002D25E9"/>
    <w:rsid w:val="002D31A9"/>
    <w:rsid w:val="002D4234"/>
    <w:rsid w:val="002D4AEF"/>
    <w:rsid w:val="002E02AB"/>
    <w:rsid w:val="002E07D3"/>
    <w:rsid w:val="002E4B27"/>
    <w:rsid w:val="002E4E1B"/>
    <w:rsid w:val="002F635F"/>
    <w:rsid w:val="002F6CCB"/>
    <w:rsid w:val="002F72D3"/>
    <w:rsid w:val="00300B16"/>
    <w:rsid w:val="00301212"/>
    <w:rsid w:val="00301EF2"/>
    <w:rsid w:val="00301FE8"/>
    <w:rsid w:val="003045E7"/>
    <w:rsid w:val="00304996"/>
    <w:rsid w:val="00310F3F"/>
    <w:rsid w:val="003124C3"/>
    <w:rsid w:val="003135E0"/>
    <w:rsid w:val="00313B9B"/>
    <w:rsid w:val="00317041"/>
    <w:rsid w:val="003170C4"/>
    <w:rsid w:val="003224BD"/>
    <w:rsid w:val="00323326"/>
    <w:rsid w:val="00327E1A"/>
    <w:rsid w:val="00330246"/>
    <w:rsid w:val="00330B60"/>
    <w:rsid w:val="003314F1"/>
    <w:rsid w:val="00332004"/>
    <w:rsid w:val="00332378"/>
    <w:rsid w:val="00332D77"/>
    <w:rsid w:val="00333439"/>
    <w:rsid w:val="00342ADF"/>
    <w:rsid w:val="003453F8"/>
    <w:rsid w:val="003541B8"/>
    <w:rsid w:val="00357604"/>
    <w:rsid w:val="00357F5B"/>
    <w:rsid w:val="00360556"/>
    <w:rsid w:val="003611A9"/>
    <w:rsid w:val="003623F0"/>
    <w:rsid w:val="00367997"/>
    <w:rsid w:val="003712B5"/>
    <w:rsid w:val="00373FC0"/>
    <w:rsid w:val="003742F5"/>
    <w:rsid w:val="00375AA8"/>
    <w:rsid w:val="0038095D"/>
    <w:rsid w:val="00383BE1"/>
    <w:rsid w:val="00383D23"/>
    <w:rsid w:val="00384425"/>
    <w:rsid w:val="00384AFD"/>
    <w:rsid w:val="00385FBF"/>
    <w:rsid w:val="003874CC"/>
    <w:rsid w:val="00390C10"/>
    <w:rsid w:val="0039675B"/>
    <w:rsid w:val="00396AD4"/>
    <w:rsid w:val="003971E0"/>
    <w:rsid w:val="00397E5F"/>
    <w:rsid w:val="003A09E7"/>
    <w:rsid w:val="003A126E"/>
    <w:rsid w:val="003A2600"/>
    <w:rsid w:val="003A268F"/>
    <w:rsid w:val="003A6F8E"/>
    <w:rsid w:val="003A78B6"/>
    <w:rsid w:val="003B0E39"/>
    <w:rsid w:val="003B0EDE"/>
    <w:rsid w:val="003B25F5"/>
    <w:rsid w:val="003B4243"/>
    <w:rsid w:val="003B48C5"/>
    <w:rsid w:val="003B781B"/>
    <w:rsid w:val="003C05B9"/>
    <w:rsid w:val="003C0A4A"/>
    <w:rsid w:val="003C17C4"/>
    <w:rsid w:val="003C6657"/>
    <w:rsid w:val="003D0385"/>
    <w:rsid w:val="003D09DF"/>
    <w:rsid w:val="003D105A"/>
    <w:rsid w:val="003D3E52"/>
    <w:rsid w:val="003D49EA"/>
    <w:rsid w:val="003E0167"/>
    <w:rsid w:val="003E18DB"/>
    <w:rsid w:val="003F19EB"/>
    <w:rsid w:val="003F1A16"/>
    <w:rsid w:val="003F2B70"/>
    <w:rsid w:val="003F4A74"/>
    <w:rsid w:val="003F4F65"/>
    <w:rsid w:val="003F5357"/>
    <w:rsid w:val="003F537D"/>
    <w:rsid w:val="003F715A"/>
    <w:rsid w:val="0040143E"/>
    <w:rsid w:val="004022F2"/>
    <w:rsid w:val="00402B27"/>
    <w:rsid w:val="00403587"/>
    <w:rsid w:val="00403F67"/>
    <w:rsid w:val="00404485"/>
    <w:rsid w:val="00404DE5"/>
    <w:rsid w:val="00411EF9"/>
    <w:rsid w:val="0041231D"/>
    <w:rsid w:val="004127DF"/>
    <w:rsid w:val="00414B35"/>
    <w:rsid w:val="00414E1A"/>
    <w:rsid w:val="00422926"/>
    <w:rsid w:val="00430E93"/>
    <w:rsid w:val="00431B6E"/>
    <w:rsid w:val="00433AC2"/>
    <w:rsid w:val="004345E1"/>
    <w:rsid w:val="00440193"/>
    <w:rsid w:val="0044122B"/>
    <w:rsid w:val="00443032"/>
    <w:rsid w:val="00443ACA"/>
    <w:rsid w:val="00443F1A"/>
    <w:rsid w:val="004452BD"/>
    <w:rsid w:val="00447B60"/>
    <w:rsid w:val="00451C3C"/>
    <w:rsid w:val="004524CC"/>
    <w:rsid w:val="00453D00"/>
    <w:rsid w:val="004552C7"/>
    <w:rsid w:val="004604BD"/>
    <w:rsid w:val="00462DA8"/>
    <w:rsid w:val="004638B5"/>
    <w:rsid w:val="004639F7"/>
    <w:rsid w:val="00465FEB"/>
    <w:rsid w:val="0046741A"/>
    <w:rsid w:val="0047240E"/>
    <w:rsid w:val="004751F2"/>
    <w:rsid w:val="004752B2"/>
    <w:rsid w:val="0047573F"/>
    <w:rsid w:val="00476531"/>
    <w:rsid w:val="004800F3"/>
    <w:rsid w:val="004825FE"/>
    <w:rsid w:val="004827CC"/>
    <w:rsid w:val="00482D23"/>
    <w:rsid w:val="00483156"/>
    <w:rsid w:val="00483466"/>
    <w:rsid w:val="004834B9"/>
    <w:rsid w:val="004846E0"/>
    <w:rsid w:val="00485D4A"/>
    <w:rsid w:val="004865B9"/>
    <w:rsid w:val="004869E4"/>
    <w:rsid w:val="00487831"/>
    <w:rsid w:val="00487E79"/>
    <w:rsid w:val="00491D7A"/>
    <w:rsid w:val="00492E40"/>
    <w:rsid w:val="004932D1"/>
    <w:rsid w:val="00493743"/>
    <w:rsid w:val="00495ED9"/>
    <w:rsid w:val="0049663A"/>
    <w:rsid w:val="00496DDF"/>
    <w:rsid w:val="004A0042"/>
    <w:rsid w:val="004A1EC9"/>
    <w:rsid w:val="004A1F90"/>
    <w:rsid w:val="004A429A"/>
    <w:rsid w:val="004A5B98"/>
    <w:rsid w:val="004A6D41"/>
    <w:rsid w:val="004A78DB"/>
    <w:rsid w:val="004A791E"/>
    <w:rsid w:val="004B1079"/>
    <w:rsid w:val="004B1558"/>
    <w:rsid w:val="004C04F6"/>
    <w:rsid w:val="004C1C52"/>
    <w:rsid w:val="004C2138"/>
    <w:rsid w:val="004C290E"/>
    <w:rsid w:val="004C4F80"/>
    <w:rsid w:val="004D3C34"/>
    <w:rsid w:val="004D48EE"/>
    <w:rsid w:val="004E06D0"/>
    <w:rsid w:val="004E2842"/>
    <w:rsid w:val="004E29B1"/>
    <w:rsid w:val="004E5DBD"/>
    <w:rsid w:val="004E5DE9"/>
    <w:rsid w:val="004E72E6"/>
    <w:rsid w:val="004F092D"/>
    <w:rsid w:val="004F315C"/>
    <w:rsid w:val="004F3AFC"/>
    <w:rsid w:val="004F5819"/>
    <w:rsid w:val="004F6494"/>
    <w:rsid w:val="004F7A58"/>
    <w:rsid w:val="00501098"/>
    <w:rsid w:val="005014E0"/>
    <w:rsid w:val="00514379"/>
    <w:rsid w:val="00515A7C"/>
    <w:rsid w:val="0051714E"/>
    <w:rsid w:val="00517809"/>
    <w:rsid w:val="00522DA1"/>
    <w:rsid w:val="00522E89"/>
    <w:rsid w:val="00522FFD"/>
    <w:rsid w:val="005236BD"/>
    <w:rsid w:val="00525731"/>
    <w:rsid w:val="00525E25"/>
    <w:rsid w:val="00531AEA"/>
    <w:rsid w:val="00533147"/>
    <w:rsid w:val="00534966"/>
    <w:rsid w:val="00534E4D"/>
    <w:rsid w:val="00540B53"/>
    <w:rsid w:val="00544047"/>
    <w:rsid w:val="00544408"/>
    <w:rsid w:val="005449DC"/>
    <w:rsid w:val="005501AF"/>
    <w:rsid w:val="00551BDD"/>
    <w:rsid w:val="00552770"/>
    <w:rsid w:val="00554143"/>
    <w:rsid w:val="00555744"/>
    <w:rsid w:val="00560298"/>
    <w:rsid w:val="005624D9"/>
    <w:rsid w:val="00566D20"/>
    <w:rsid w:val="005718E9"/>
    <w:rsid w:val="00573904"/>
    <w:rsid w:val="0057641D"/>
    <w:rsid w:val="00580653"/>
    <w:rsid w:val="0058356B"/>
    <w:rsid w:val="00584384"/>
    <w:rsid w:val="00586C9D"/>
    <w:rsid w:val="00586FC2"/>
    <w:rsid w:val="005871D7"/>
    <w:rsid w:val="00587CEC"/>
    <w:rsid w:val="00590A16"/>
    <w:rsid w:val="00591004"/>
    <w:rsid w:val="00592941"/>
    <w:rsid w:val="00592C10"/>
    <w:rsid w:val="005931B8"/>
    <w:rsid w:val="00593890"/>
    <w:rsid w:val="0059766F"/>
    <w:rsid w:val="005A1CD4"/>
    <w:rsid w:val="005A3034"/>
    <w:rsid w:val="005A3369"/>
    <w:rsid w:val="005A47AB"/>
    <w:rsid w:val="005A4D25"/>
    <w:rsid w:val="005A5B0F"/>
    <w:rsid w:val="005A69B2"/>
    <w:rsid w:val="005A6D4E"/>
    <w:rsid w:val="005B2662"/>
    <w:rsid w:val="005B5FBF"/>
    <w:rsid w:val="005B7C09"/>
    <w:rsid w:val="005C2331"/>
    <w:rsid w:val="005C732F"/>
    <w:rsid w:val="005C7B22"/>
    <w:rsid w:val="005D47D6"/>
    <w:rsid w:val="005D4899"/>
    <w:rsid w:val="005D4994"/>
    <w:rsid w:val="005D7E74"/>
    <w:rsid w:val="005E56F3"/>
    <w:rsid w:val="005F1FD0"/>
    <w:rsid w:val="005F65B8"/>
    <w:rsid w:val="005F65F5"/>
    <w:rsid w:val="0060105B"/>
    <w:rsid w:val="00602E62"/>
    <w:rsid w:val="00602FC3"/>
    <w:rsid w:val="006060D9"/>
    <w:rsid w:val="00617EBD"/>
    <w:rsid w:val="00623F88"/>
    <w:rsid w:val="0062743B"/>
    <w:rsid w:val="00627CB6"/>
    <w:rsid w:val="006322BD"/>
    <w:rsid w:val="00632352"/>
    <w:rsid w:val="00632555"/>
    <w:rsid w:val="00636013"/>
    <w:rsid w:val="0063643F"/>
    <w:rsid w:val="0064785C"/>
    <w:rsid w:val="006500CA"/>
    <w:rsid w:val="00651AFD"/>
    <w:rsid w:val="00653491"/>
    <w:rsid w:val="00655E4F"/>
    <w:rsid w:val="006561A5"/>
    <w:rsid w:val="00656D73"/>
    <w:rsid w:val="00660155"/>
    <w:rsid w:val="00661ABB"/>
    <w:rsid w:val="00664151"/>
    <w:rsid w:val="00666516"/>
    <w:rsid w:val="00667B16"/>
    <w:rsid w:val="006729C9"/>
    <w:rsid w:val="00673934"/>
    <w:rsid w:val="00674B83"/>
    <w:rsid w:val="006755DD"/>
    <w:rsid w:val="006758D9"/>
    <w:rsid w:val="0068148B"/>
    <w:rsid w:val="0068213E"/>
    <w:rsid w:val="00683E02"/>
    <w:rsid w:val="00690D94"/>
    <w:rsid w:val="00690EA9"/>
    <w:rsid w:val="0069112C"/>
    <w:rsid w:val="00691E0B"/>
    <w:rsid w:val="006926DA"/>
    <w:rsid w:val="00693091"/>
    <w:rsid w:val="00693D00"/>
    <w:rsid w:val="00693FB5"/>
    <w:rsid w:val="00696488"/>
    <w:rsid w:val="006974DC"/>
    <w:rsid w:val="006A1D8B"/>
    <w:rsid w:val="006A2B09"/>
    <w:rsid w:val="006A409C"/>
    <w:rsid w:val="006A4206"/>
    <w:rsid w:val="006A45EC"/>
    <w:rsid w:val="006B2511"/>
    <w:rsid w:val="006B402E"/>
    <w:rsid w:val="006B6486"/>
    <w:rsid w:val="006B688F"/>
    <w:rsid w:val="006C1838"/>
    <w:rsid w:val="006C2796"/>
    <w:rsid w:val="006C2E99"/>
    <w:rsid w:val="006C419A"/>
    <w:rsid w:val="006C6D92"/>
    <w:rsid w:val="006D2238"/>
    <w:rsid w:val="006D2EFC"/>
    <w:rsid w:val="006D4B69"/>
    <w:rsid w:val="006E044B"/>
    <w:rsid w:val="006E04BE"/>
    <w:rsid w:val="006E0998"/>
    <w:rsid w:val="006E2386"/>
    <w:rsid w:val="006E2D6A"/>
    <w:rsid w:val="006E6646"/>
    <w:rsid w:val="006E6E06"/>
    <w:rsid w:val="006F37C6"/>
    <w:rsid w:val="006F45F9"/>
    <w:rsid w:val="006F74C9"/>
    <w:rsid w:val="007022E3"/>
    <w:rsid w:val="00703EB1"/>
    <w:rsid w:val="00712851"/>
    <w:rsid w:val="00715DFA"/>
    <w:rsid w:val="00716FC0"/>
    <w:rsid w:val="00717FF7"/>
    <w:rsid w:val="007209C5"/>
    <w:rsid w:val="00725018"/>
    <w:rsid w:val="00730291"/>
    <w:rsid w:val="00730F03"/>
    <w:rsid w:val="00731BAA"/>
    <w:rsid w:val="0073721C"/>
    <w:rsid w:val="00740010"/>
    <w:rsid w:val="00740A77"/>
    <w:rsid w:val="00742180"/>
    <w:rsid w:val="00746AE2"/>
    <w:rsid w:val="00750A92"/>
    <w:rsid w:val="007515FF"/>
    <w:rsid w:val="00752A06"/>
    <w:rsid w:val="007530D4"/>
    <w:rsid w:val="0075479E"/>
    <w:rsid w:val="00760224"/>
    <w:rsid w:val="007607C3"/>
    <w:rsid w:val="00762ABC"/>
    <w:rsid w:val="00763D89"/>
    <w:rsid w:val="00766884"/>
    <w:rsid w:val="00774C1C"/>
    <w:rsid w:val="00776146"/>
    <w:rsid w:val="0078196C"/>
    <w:rsid w:val="00782332"/>
    <w:rsid w:val="007831CC"/>
    <w:rsid w:val="00783241"/>
    <w:rsid w:val="00790B98"/>
    <w:rsid w:val="00791574"/>
    <w:rsid w:val="007929EB"/>
    <w:rsid w:val="00792C3E"/>
    <w:rsid w:val="00792D2E"/>
    <w:rsid w:val="0079330B"/>
    <w:rsid w:val="00793F94"/>
    <w:rsid w:val="0079604F"/>
    <w:rsid w:val="007964C4"/>
    <w:rsid w:val="00796525"/>
    <w:rsid w:val="00796A7F"/>
    <w:rsid w:val="00797228"/>
    <w:rsid w:val="007A2DBD"/>
    <w:rsid w:val="007A5072"/>
    <w:rsid w:val="007A7039"/>
    <w:rsid w:val="007B0CF0"/>
    <w:rsid w:val="007B0F2E"/>
    <w:rsid w:val="007B0FC3"/>
    <w:rsid w:val="007B353C"/>
    <w:rsid w:val="007B44E2"/>
    <w:rsid w:val="007B4893"/>
    <w:rsid w:val="007C36FE"/>
    <w:rsid w:val="007C52A5"/>
    <w:rsid w:val="007C5B2F"/>
    <w:rsid w:val="007C5E4F"/>
    <w:rsid w:val="007D044F"/>
    <w:rsid w:val="007D3337"/>
    <w:rsid w:val="007D6808"/>
    <w:rsid w:val="007D707C"/>
    <w:rsid w:val="007E1890"/>
    <w:rsid w:val="007E1BC6"/>
    <w:rsid w:val="007E1BE6"/>
    <w:rsid w:val="007E6B9A"/>
    <w:rsid w:val="007E754C"/>
    <w:rsid w:val="007E7651"/>
    <w:rsid w:val="007F1419"/>
    <w:rsid w:val="007F2451"/>
    <w:rsid w:val="007F4386"/>
    <w:rsid w:val="007F6EF6"/>
    <w:rsid w:val="00803226"/>
    <w:rsid w:val="00812E2E"/>
    <w:rsid w:val="0081484A"/>
    <w:rsid w:val="00815109"/>
    <w:rsid w:val="00815EF8"/>
    <w:rsid w:val="0082051E"/>
    <w:rsid w:val="008227ED"/>
    <w:rsid w:val="00823698"/>
    <w:rsid w:val="00825B60"/>
    <w:rsid w:val="00826580"/>
    <w:rsid w:val="008307D4"/>
    <w:rsid w:val="00832B91"/>
    <w:rsid w:val="00832C57"/>
    <w:rsid w:val="00832DD6"/>
    <w:rsid w:val="008330EB"/>
    <w:rsid w:val="00836683"/>
    <w:rsid w:val="00840BFB"/>
    <w:rsid w:val="008427D7"/>
    <w:rsid w:val="008455D8"/>
    <w:rsid w:val="00845A45"/>
    <w:rsid w:val="00846B43"/>
    <w:rsid w:val="00846B49"/>
    <w:rsid w:val="008509C5"/>
    <w:rsid w:val="00850DEC"/>
    <w:rsid w:val="008514F2"/>
    <w:rsid w:val="00851D7C"/>
    <w:rsid w:val="00854CC5"/>
    <w:rsid w:val="00854E53"/>
    <w:rsid w:val="0085564D"/>
    <w:rsid w:val="00856859"/>
    <w:rsid w:val="00861787"/>
    <w:rsid w:val="0086226B"/>
    <w:rsid w:val="008642B8"/>
    <w:rsid w:val="0087370E"/>
    <w:rsid w:val="00873729"/>
    <w:rsid w:val="00873FEC"/>
    <w:rsid w:val="008779D6"/>
    <w:rsid w:val="00877DA0"/>
    <w:rsid w:val="008815C6"/>
    <w:rsid w:val="00884211"/>
    <w:rsid w:val="00886129"/>
    <w:rsid w:val="008874A9"/>
    <w:rsid w:val="008903FF"/>
    <w:rsid w:val="008911F0"/>
    <w:rsid w:val="0089159D"/>
    <w:rsid w:val="00892BB6"/>
    <w:rsid w:val="00893AED"/>
    <w:rsid w:val="00893D3B"/>
    <w:rsid w:val="00893D9C"/>
    <w:rsid w:val="00895109"/>
    <w:rsid w:val="00895E4C"/>
    <w:rsid w:val="00897FCB"/>
    <w:rsid w:val="008A13BA"/>
    <w:rsid w:val="008A2F6F"/>
    <w:rsid w:val="008A539E"/>
    <w:rsid w:val="008A6643"/>
    <w:rsid w:val="008B07F5"/>
    <w:rsid w:val="008B172A"/>
    <w:rsid w:val="008B1C84"/>
    <w:rsid w:val="008B2178"/>
    <w:rsid w:val="008B21BB"/>
    <w:rsid w:val="008B2870"/>
    <w:rsid w:val="008B5CF0"/>
    <w:rsid w:val="008B7B75"/>
    <w:rsid w:val="008C264C"/>
    <w:rsid w:val="008C3EC5"/>
    <w:rsid w:val="008C4161"/>
    <w:rsid w:val="008C5974"/>
    <w:rsid w:val="008C633B"/>
    <w:rsid w:val="008C7594"/>
    <w:rsid w:val="008D0E42"/>
    <w:rsid w:val="008D5792"/>
    <w:rsid w:val="008D5B05"/>
    <w:rsid w:val="008D70FE"/>
    <w:rsid w:val="008E331C"/>
    <w:rsid w:val="008E3752"/>
    <w:rsid w:val="008E3FE2"/>
    <w:rsid w:val="008E51DC"/>
    <w:rsid w:val="008E5BDF"/>
    <w:rsid w:val="008E5D61"/>
    <w:rsid w:val="008E77B6"/>
    <w:rsid w:val="008F2456"/>
    <w:rsid w:val="008F3609"/>
    <w:rsid w:val="008F3ABC"/>
    <w:rsid w:val="00900214"/>
    <w:rsid w:val="00903D1F"/>
    <w:rsid w:val="00906100"/>
    <w:rsid w:val="0090634E"/>
    <w:rsid w:val="009102CF"/>
    <w:rsid w:val="009103DE"/>
    <w:rsid w:val="00911B8E"/>
    <w:rsid w:val="00912989"/>
    <w:rsid w:val="00915717"/>
    <w:rsid w:val="009232EC"/>
    <w:rsid w:val="00925BB5"/>
    <w:rsid w:val="0093285E"/>
    <w:rsid w:val="00934BEE"/>
    <w:rsid w:val="0093550C"/>
    <w:rsid w:val="009356C2"/>
    <w:rsid w:val="00937C7B"/>
    <w:rsid w:val="00941352"/>
    <w:rsid w:val="009414B1"/>
    <w:rsid w:val="009422C4"/>
    <w:rsid w:val="00943B23"/>
    <w:rsid w:val="009443CD"/>
    <w:rsid w:val="009447F2"/>
    <w:rsid w:val="00946590"/>
    <w:rsid w:val="009542D0"/>
    <w:rsid w:val="00954884"/>
    <w:rsid w:val="00956A0F"/>
    <w:rsid w:val="00957553"/>
    <w:rsid w:val="00957C13"/>
    <w:rsid w:val="00961039"/>
    <w:rsid w:val="0096574F"/>
    <w:rsid w:val="0096602E"/>
    <w:rsid w:val="009666C9"/>
    <w:rsid w:val="00970035"/>
    <w:rsid w:val="0097199A"/>
    <w:rsid w:val="00971D62"/>
    <w:rsid w:val="00974B2D"/>
    <w:rsid w:val="00983633"/>
    <w:rsid w:val="009846F6"/>
    <w:rsid w:val="00986955"/>
    <w:rsid w:val="00986F57"/>
    <w:rsid w:val="00990B8C"/>
    <w:rsid w:val="0099275B"/>
    <w:rsid w:val="009951C3"/>
    <w:rsid w:val="009964AC"/>
    <w:rsid w:val="009966DB"/>
    <w:rsid w:val="00996AD5"/>
    <w:rsid w:val="009A1402"/>
    <w:rsid w:val="009A197B"/>
    <w:rsid w:val="009A3A85"/>
    <w:rsid w:val="009A3D90"/>
    <w:rsid w:val="009B05FF"/>
    <w:rsid w:val="009B0B7F"/>
    <w:rsid w:val="009B4332"/>
    <w:rsid w:val="009B7677"/>
    <w:rsid w:val="009C1579"/>
    <w:rsid w:val="009C35D2"/>
    <w:rsid w:val="009C3D8C"/>
    <w:rsid w:val="009C4334"/>
    <w:rsid w:val="009C6BBE"/>
    <w:rsid w:val="009D0184"/>
    <w:rsid w:val="009D1DDA"/>
    <w:rsid w:val="009D5396"/>
    <w:rsid w:val="009D5C67"/>
    <w:rsid w:val="009D7BA8"/>
    <w:rsid w:val="009E0C29"/>
    <w:rsid w:val="009E7976"/>
    <w:rsid w:val="009F13AD"/>
    <w:rsid w:val="009F30A9"/>
    <w:rsid w:val="009F72C8"/>
    <w:rsid w:val="00A02322"/>
    <w:rsid w:val="00A0286C"/>
    <w:rsid w:val="00A04AFB"/>
    <w:rsid w:val="00A067A9"/>
    <w:rsid w:val="00A12006"/>
    <w:rsid w:val="00A125E8"/>
    <w:rsid w:val="00A12F52"/>
    <w:rsid w:val="00A15354"/>
    <w:rsid w:val="00A16AEB"/>
    <w:rsid w:val="00A17C09"/>
    <w:rsid w:val="00A23B41"/>
    <w:rsid w:val="00A23E43"/>
    <w:rsid w:val="00A26A7D"/>
    <w:rsid w:val="00A27C80"/>
    <w:rsid w:val="00A33726"/>
    <w:rsid w:val="00A34A66"/>
    <w:rsid w:val="00A44AAF"/>
    <w:rsid w:val="00A46E47"/>
    <w:rsid w:val="00A50410"/>
    <w:rsid w:val="00A51B11"/>
    <w:rsid w:val="00A5407E"/>
    <w:rsid w:val="00A54A1E"/>
    <w:rsid w:val="00A550BF"/>
    <w:rsid w:val="00A6212B"/>
    <w:rsid w:val="00A65BEF"/>
    <w:rsid w:val="00A66B2E"/>
    <w:rsid w:val="00A70A3D"/>
    <w:rsid w:val="00A7317F"/>
    <w:rsid w:val="00A7343B"/>
    <w:rsid w:val="00A81603"/>
    <w:rsid w:val="00A82006"/>
    <w:rsid w:val="00A82640"/>
    <w:rsid w:val="00A90874"/>
    <w:rsid w:val="00A969EF"/>
    <w:rsid w:val="00AA2DF3"/>
    <w:rsid w:val="00AA3869"/>
    <w:rsid w:val="00AA6958"/>
    <w:rsid w:val="00AA6FA7"/>
    <w:rsid w:val="00AB0636"/>
    <w:rsid w:val="00AB09BE"/>
    <w:rsid w:val="00AB0A0E"/>
    <w:rsid w:val="00AB14CC"/>
    <w:rsid w:val="00AB482C"/>
    <w:rsid w:val="00AB6B12"/>
    <w:rsid w:val="00AB6EFD"/>
    <w:rsid w:val="00AC12CA"/>
    <w:rsid w:val="00AC181D"/>
    <w:rsid w:val="00AC498F"/>
    <w:rsid w:val="00AC597E"/>
    <w:rsid w:val="00AC736B"/>
    <w:rsid w:val="00AD3512"/>
    <w:rsid w:val="00AD5934"/>
    <w:rsid w:val="00AD7B9A"/>
    <w:rsid w:val="00AE10AF"/>
    <w:rsid w:val="00AE6829"/>
    <w:rsid w:val="00AF1959"/>
    <w:rsid w:val="00AF2022"/>
    <w:rsid w:val="00AF5083"/>
    <w:rsid w:val="00AF7275"/>
    <w:rsid w:val="00AF759D"/>
    <w:rsid w:val="00AF7922"/>
    <w:rsid w:val="00B075D9"/>
    <w:rsid w:val="00B07AA2"/>
    <w:rsid w:val="00B114AB"/>
    <w:rsid w:val="00B12BF4"/>
    <w:rsid w:val="00B2736A"/>
    <w:rsid w:val="00B31A7D"/>
    <w:rsid w:val="00B33E40"/>
    <w:rsid w:val="00B3423C"/>
    <w:rsid w:val="00B41D79"/>
    <w:rsid w:val="00B42574"/>
    <w:rsid w:val="00B45997"/>
    <w:rsid w:val="00B46199"/>
    <w:rsid w:val="00B4635C"/>
    <w:rsid w:val="00B52FF8"/>
    <w:rsid w:val="00B53D56"/>
    <w:rsid w:val="00B54F4B"/>
    <w:rsid w:val="00B56394"/>
    <w:rsid w:val="00B6030A"/>
    <w:rsid w:val="00B61C25"/>
    <w:rsid w:val="00B64D14"/>
    <w:rsid w:val="00B65307"/>
    <w:rsid w:val="00B66A2E"/>
    <w:rsid w:val="00B67090"/>
    <w:rsid w:val="00B67406"/>
    <w:rsid w:val="00B746DB"/>
    <w:rsid w:val="00B74A35"/>
    <w:rsid w:val="00B75C38"/>
    <w:rsid w:val="00B80A62"/>
    <w:rsid w:val="00B81DD5"/>
    <w:rsid w:val="00B83C5D"/>
    <w:rsid w:val="00B85557"/>
    <w:rsid w:val="00B86C28"/>
    <w:rsid w:val="00B90E62"/>
    <w:rsid w:val="00B910BE"/>
    <w:rsid w:val="00B939A6"/>
    <w:rsid w:val="00B9478A"/>
    <w:rsid w:val="00B956B6"/>
    <w:rsid w:val="00B95BC0"/>
    <w:rsid w:val="00B96CDF"/>
    <w:rsid w:val="00BA0294"/>
    <w:rsid w:val="00BA155F"/>
    <w:rsid w:val="00BA276B"/>
    <w:rsid w:val="00BA2982"/>
    <w:rsid w:val="00BA6CB8"/>
    <w:rsid w:val="00BB0384"/>
    <w:rsid w:val="00BB2671"/>
    <w:rsid w:val="00BB3523"/>
    <w:rsid w:val="00BB41A3"/>
    <w:rsid w:val="00BB700A"/>
    <w:rsid w:val="00BB76C6"/>
    <w:rsid w:val="00BC09F9"/>
    <w:rsid w:val="00BC3846"/>
    <w:rsid w:val="00BC3FB6"/>
    <w:rsid w:val="00BC43BE"/>
    <w:rsid w:val="00BC4F56"/>
    <w:rsid w:val="00BC7669"/>
    <w:rsid w:val="00BD12E4"/>
    <w:rsid w:val="00BD1A3B"/>
    <w:rsid w:val="00BD4145"/>
    <w:rsid w:val="00BD5E81"/>
    <w:rsid w:val="00BE0309"/>
    <w:rsid w:val="00BE142E"/>
    <w:rsid w:val="00BE1C12"/>
    <w:rsid w:val="00BE7F50"/>
    <w:rsid w:val="00BF06C9"/>
    <w:rsid w:val="00BF0B47"/>
    <w:rsid w:val="00BF2644"/>
    <w:rsid w:val="00BF369B"/>
    <w:rsid w:val="00BF65D1"/>
    <w:rsid w:val="00BF755E"/>
    <w:rsid w:val="00C001F6"/>
    <w:rsid w:val="00C0153C"/>
    <w:rsid w:val="00C02777"/>
    <w:rsid w:val="00C043D7"/>
    <w:rsid w:val="00C11056"/>
    <w:rsid w:val="00C11544"/>
    <w:rsid w:val="00C144E2"/>
    <w:rsid w:val="00C146FE"/>
    <w:rsid w:val="00C1782E"/>
    <w:rsid w:val="00C211A8"/>
    <w:rsid w:val="00C21812"/>
    <w:rsid w:val="00C22C18"/>
    <w:rsid w:val="00C23D14"/>
    <w:rsid w:val="00C31863"/>
    <w:rsid w:val="00C34E28"/>
    <w:rsid w:val="00C358C0"/>
    <w:rsid w:val="00C358C8"/>
    <w:rsid w:val="00C3793E"/>
    <w:rsid w:val="00C37F97"/>
    <w:rsid w:val="00C40237"/>
    <w:rsid w:val="00C4176D"/>
    <w:rsid w:val="00C4280C"/>
    <w:rsid w:val="00C42FEA"/>
    <w:rsid w:val="00C4336B"/>
    <w:rsid w:val="00C4515C"/>
    <w:rsid w:val="00C47888"/>
    <w:rsid w:val="00C5264D"/>
    <w:rsid w:val="00C546F2"/>
    <w:rsid w:val="00C60188"/>
    <w:rsid w:val="00C60749"/>
    <w:rsid w:val="00C61D97"/>
    <w:rsid w:val="00C6313F"/>
    <w:rsid w:val="00C63E59"/>
    <w:rsid w:val="00C63FB2"/>
    <w:rsid w:val="00C65569"/>
    <w:rsid w:val="00C7330F"/>
    <w:rsid w:val="00C73429"/>
    <w:rsid w:val="00C741D9"/>
    <w:rsid w:val="00C75A4D"/>
    <w:rsid w:val="00C8131A"/>
    <w:rsid w:val="00C82405"/>
    <w:rsid w:val="00C84BA1"/>
    <w:rsid w:val="00C8639D"/>
    <w:rsid w:val="00C87BAE"/>
    <w:rsid w:val="00C906E0"/>
    <w:rsid w:val="00C92BDC"/>
    <w:rsid w:val="00C960A4"/>
    <w:rsid w:val="00CA0CA3"/>
    <w:rsid w:val="00CA23B0"/>
    <w:rsid w:val="00CA2F99"/>
    <w:rsid w:val="00CA3DE0"/>
    <w:rsid w:val="00CA69E0"/>
    <w:rsid w:val="00CB11EB"/>
    <w:rsid w:val="00CB12C9"/>
    <w:rsid w:val="00CB393A"/>
    <w:rsid w:val="00CC348C"/>
    <w:rsid w:val="00CC7E51"/>
    <w:rsid w:val="00CD1E0E"/>
    <w:rsid w:val="00CD2CED"/>
    <w:rsid w:val="00CD4A42"/>
    <w:rsid w:val="00CD594B"/>
    <w:rsid w:val="00CD7007"/>
    <w:rsid w:val="00CD7C04"/>
    <w:rsid w:val="00CE4C0D"/>
    <w:rsid w:val="00CE4D3D"/>
    <w:rsid w:val="00CE5C0C"/>
    <w:rsid w:val="00CE7A85"/>
    <w:rsid w:val="00CF0F92"/>
    <w:rsid w:val="00CF5F41"/>
    <w:rsid w:val="00D0073D"/>
    <w:rsid w:val="00D01345"/>
    <w:rsid w:val="00D05DEA"/>
    <w:rsid w:val="00D05E1B"/>
    <w:rsid w:val="00D07EA2"/>
    <w:rsid w:val="00D14B38"/>
    <w:rsid w:val="00D159D7"/>
    <w:rsid w:val="00D16CEF"/>
    <w:rsid w:val="00D20371"/>
    <w:rsid w:val="00D20CD8"/>
    <w:rsid w:val="00D2165B"/>
    <w:rsid w:val="00D23A1D"/>
    <w:rsid w:val="00D243C8"/>
    <w:rsid w:val="00D251A9"/>
    <w:rsid w:val="00D31ABF"/>
    <w:rsid w:val="00D32FEE"/>
    <w:rsid w:val="00D34A54"/>
    <w:rsid w:val="00D350BC"/>
    <w:rsid w:val="00D40F2E"/>
    <w:rsid w:val="00D43C5C"/>
    <w:rsid w:val="00D43D4E"/>
    <w:rsid w:val="00D44E12"/>
    <w:rsid w:val="00D45925"/>
    <w:rsid w:val="00D462FC"/>
    <w:rsid w:val="00D46D45"/>
    <w:rsid w:val="00D47DBE"/>
    <w:rsid w:val="00D5008E"/>
    <w:rsid w:val="00D541FA"/>
    <w:rsid w:val="00D54556"/>
    <w:rsid w:val="00D54B4D"/>
    <w:rsid w:val="00D5689D"/>
    <w:rsid w:val="00D56D1E"/>
    <w:rsid w:val="00D57199"/>
    <w:rsid w:val="00D602CB"/>
    <w:rsid w:val="00D60BF6"/>
    <w:rsid w:val="00D61AFD"/>
    <w:rsid w:val="00D65E95"/>
    <w:rsid w:val="00D668C5"/>
    <w:rsid w:val="00D67655"/>
    <w:rsid w:val="00D7026B"/>
    <w:rsid w:val="00D773F7"/>
    <w:rsid w:val="00D80A74"/>
    <w:rsid w:val="00D86914"/>
    <w:rsid w:val="00D87436"/>
    <w:rsid w:val="00D90171"/>
    <w:rsid w:val="00DA0035"/>
    <w:rsid w:val="00DA0A62"/>
    <w:rsid w:val="00DA1B08"/>
    <w:rsid w:val="00DA1BBF"/>
    <w:rsid w:val="00DA3275"/>
    <w:rsid w:val="00DA3901"/>
    <w:rsid w:val="00DA3ED9"/>
    <w:rsid w:val="00DA40CD"/>
    <w:rsid w:val="00DA5098"/>
    <w:rsid w:val="00DA6DAE"/>
    <w:rsid w:val="00DB0963"/>
    <w:rsid w:val="00DB5158"/>
    <w:rsid w:val="00DB5F04"/>
    <w:rsid w:val="00DB7220"/>
    <w:rsid w:val="00DC1E11"/>
    <w:rsid w:val="00DC4D03"/>
    <w:rsid w:val="00DC55C0"/>
    <w:rsid w:val="00DC5DAD"/>
    <w:rsid w:val="00DC6AE5"/>
    <w:rsid w:val="00DC6D33"/>
    <w:rsid w:val="00DD2A1F"/>
    <w:rsid w:val="00DD5282"/>
    <w:rsid w:val="00DD5E9A"/>
    <w:rsid w:val="00DE09C3"/>
    <w:rsid w:val="00DE147F"/>
    <w:rsid w:val="00DE42BE"/>
    <w:rsid w:val="00DF0AE5"/>
    <w:rsid w:val="00DF24B5"/>
    <w:rsid w:val="00DF267A"/>
    <w:rsid w:val="00DF4BD1"/>
    <w:rsid w:val="00DF4F9F"/>
    <w:rsid w:val="00DF6E96"/>
    <w:rsid w:val="00E01EF3"/>
    <w:rsid w:val="00E05621"/>
    <w:rsid w:val="00E0571B"/>
    <w:rsid w:val="00E06146"/>
    <w:rsid w:val="00E12BFC"/>
    <w:rsid w:val="00E14827"/>
    <w:rsid w:val="00E15C68"/>
    <w:rsid w:val="00E204E0"/>
    <w:rsid w:val="00E20EBE"/>
    <w:rsid w:val="00E217A4"/>
    <w:rsid w:val="00E230EC"/>
    <w:rsid w:val="00E244B6"/>
    <w:rsid w:val="00E2758E"/>
    <w:rsid w:val="00E27D92"/>
    <w:rsid w:val="00E343EE"/>
    <w:rsid w:val="00E36CC9"/>
    <w:rsid w:val="00E403C8"/>
    <w:rsid w:val="00E40CF3"/>
    <w:rsid w:val="00E45415"/>
    <w:rsid w:val="00E45CE2"/>
    <w:rsid w:val="00E4747A"/>
    <w:rsid w:val="00E528BA"/>
    <w:rsid w:val="00E52AC9"/>
    <w:rsid w:val="00E52DE3"/>
    <w:rsid w:val="00E55974"/>
    <w:rsid w:val="00E55B89"/>
    <w:rsid w:val="00E60115"/>
    <w:rsid w:val="00E61267"/>
    <w:rsid w:val="00E61F13"/>
    <w:rsid w:val="00E629F0"/>
    <w:rsid w:val="00E63439"/>
    <w:rsid w:val="00E651B0"/>
    <w:rsid w:val="00E6574E"/>
    <w:rsid w:val="00E70FB1"/>
    <w:rsid w:val="00E71A4D"/>
    <w:rsid w:val="00E72713"/>
    <w:rsid w:val="00E74238"/>
    <w:rsid w:val="00E743C3"/>
    <w:rsid w:val="00E767FD"/>
    <w:rsid w:val="00E769ED"/>
    <w:rsid w:val="00E77288"/>
    <w:rsid w:val="00E77668"/>
    <w:rsid w:val="00E802EC"/>
    <w:rsid w:val="00E8052A"/>
    <w:rsid w:val="00E819F5"/>
    <w:rsid w:val="00E81F7B"/>
    <w:rsid w:val="00E8360A"/>
    <w:rsid w:val="00E8798D"/>
    <w:rsid w:val="00E9010C"/>
    <w:rsid w:val="00E901B8"/>
    <w:rsid w:val="00E91AC8"/>
    <w:rsid w:val="00E93AEB"/>
    <w:rsid w:val="00E95F8C"/>
    <w:rsid w:val="00E964E2"/>
    <w:rsid w:val="00E96AFA"/>
    <w:rsid w:val="00E97EA4"/>
    <w:rsid w:val="00EA25C3"/>
    <w:rsid w:val="00EB08E7"/>
    <w:rsid w:val="00EB0B8F"/>
    <w:rsid w:val="00EB1871"/>
    <w:rsid w:val="00EB1F3A"/>
    <w:rsid w:val="00EB4CD5"/>
    <w:rsid w:val="00EB7ED1"/>
    <w:rsid w:val="00EC05BE"/>
    <w:rsid w:val="00EC0D6E"/>
    <w:rsid w:val="00EC73BC"/>
    <w:rsid w:val="00EC7E98"/>
    <w:rsid w:val="00ED6FB8"/>
    <w:rsid w:val="00ED7DDF"/>
    <w:rsid w:val="00EE4FBC"/>
    <w:rsid w:val="00EE72DD"/>
    <w:rsid w:val="00EE7AFC"/>
    <w:rsid w:val="00EF25AD"/>
    <w:rsid w:val="00EF2699"/>
    <w:rsid w:val="00EF2EE1"/>
    <w:rsid w:val="00EF3340"/>
    <w:rsid w:val="00F01536"/>
    <w:rsid w:val="00F03083"/>
    <w:rsid w:val="00F048B8"/>
    <w:rsid w:val="00F0569C"/>
    <w:rsid w:val="00F05B96"/>
    <w:rsid w:val="00F07DBF"/>
    <w:rsid w:val="00F12721"/>
    <w:rsid w:val="00F12B55"/>
    <w:rsid w:val="00F15084"/>
    <w:rsid w:val="00F172E1"/>
    <w:rsid w:val="00F21587"/>
    <w:rsid w:val="00F23A3F"/>
    <w:rsid w:val="00F25810"/>
    <w:rsid w:val="00F274C3"/>
    <w:rsid w:val="00F313F6"/>
    <w:rsid w:val="00F32F1F"/>
    <w:rsid w:val="00F33D96"/>
    <w:rsid w:val="00F352CC"/>
    <w:rsid w:val="00F36D8A"/>
    <w:rsid w:val="00F41EBD"/>
    <w:rsid w:val="00F4361E"/>
    <w:rsid w:val="00F45E7C"/>
    <w:rsid w:val="00F465C2"/>
    <w:rsid w:val="00F4771A"/>
    <w:rsid w:val="00F5022A"/>
    <w:rsid w:val="00F50CDD"/>
    <w:rsid w:val="00F51FFB"/>
    <w:rsid w:val="00F52337"/>
    <w:rsid w:val="00F56608"/>
    <w:rsid w:val="00F600EA"/>
    <w:rsid w:val="00F630E9"/>
    <w:rsid w:val="00F6742F"/>
    <w:rsid w:val="00F67C0D"/>
    <w:rsid w:val="00F708BF"/>
    <w:rsid w:val="00F72334"/>
    <w:rsid w:val="00F7381A"/>
    <w:rsid w:val="00F80535"/>
    <w:rsid w:val="00F805E0"/>
    <w:rsid w:val="00F814DE"/>
    <w:rsid w:val="00F818C8"/>
    <w:rsid w:val="00F84332"/>
    <w:rsid w:val="00F86284"/>
    <w:rsid w:val="00F95995"/>
    <w:rsid w:val="00F9613F"/>
    <w:rsid w:val="00F97277"/>
    <w:rsid w:val="00FA2461"/>
    <w:rsid w:val="00FA2B25"/>
    <w:rsid w:val="00FA55F5"/>
    <w:rsid w:val="00FA797B"/>
    <w:rsid w:val="00FB0C95"/>
    <w:rsid w:val="00FB1D88"/>
    <w:rsid w:val="00FB290E"/>
    <w:rsid w:val="00FB6499"/>
    <w:rsid w:val="00FC543C"/>
    <w:rsid w:val="00FC5E61"/>
    <w:rsid w:val="00FD3564"/>
    <w:rsid w:val="00FD379F"/>
    <w:rsid w:val="00FD48FE"/>
    <w:rsid w:val="00FD4F2C"/>
    <w:rsid w:val="00FE7A5F"/>
    <w:rsid w:val="00FF3BD1"/>
    <w:rsid w:val="00FF41FE"/>
    <w:rsid w:val="00FF61A4"/>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2BCCF0A"/>
  <w15:docId w15:val="{A96E6AC2-908B-4A37-AD09-577EC13B1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56FD"/>
  </w:style>
  <w:style w:type="paragraph" w:styleId="Overskrift1">
    <w:name w:val="heading 1"/>
    <w:basedOn w:val="Normal"/>
    <w:next w:val="Normal"/>
    <w:link w:val="Overskrift1Tegn"/>
    <w:uiPriority w:val="9"/>
    <w:qFormat/>
    <w:rsid w:val="001056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1056F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1056FD"/>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semiHidden/>
    <w:unhideWhenUsed/>
    <w:qFormat/>
    <w:rsid w:val="001056FD"/>
    <w:pPr>
      <w:keepNext/>
      <w:keepLines/>
      <w:spacing w:before="200" w:after="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1056FD"/>
    <w:pPr>
      <w:keepNext/>
      <w:keepLines/>
      <w:spacing w:before="200" w:after="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1056F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1056F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1056FD"/>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Overskrift9">
    <w:name w:val="heading 9"/>
    <w:basedOn w:val="Normal"/>
    <w:next w:val="Normal"/>
    <w:link w:val="Overskrift9Tegn"/>
    <w:uiPriority w:val="9"/>
    <w:semiHidden/>
    <w:unhideWhenUsed/>
    <w:qFormat/>
    <w:rsid w:val="001056F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DF4BD1"/>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F4BD1"/>
    <w:rPr>
      <w:rFonts w:ascii="Tahoma" w:hAnsi="Tahoma" w:cs="Tahoma"/>
      <w:color w:val="003F75"/>
      <w:sz w:val="16"/>
      <w:szCs w:val="16"/>
    </w:rPr>
  </w:style>
  <w:style w:type="paragraph" w:styleId="Sidehoved">
    <w:name w:val="header"/>
    <w:basedOn w:val="Normal"/>
    <w:link w:val="SidehovedTegn"/>
    <w:uiPriority w:val="99"/>
    <w:unhideWhenUsed/>
    <w:rsid w:val="00291C7F"/>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291C7F"/>
    <w:rPr>
      <w:rFonts w:ascii="Georgia" w:hAnsi="Georgia"/>
      <w:sz w:val="20"/>
    </w:rPr>
  </w:style>
  <w:style w:type="paragraph" w:styleId="Sidefod">
    <w:name w:val="footer"/>
    <w:basedOn w:val="Normal"/>
    <w:link w:val="SidefodTegn"/>
    <w:uiPriority w:val="99"/>
    <w:unhideWhenUsed/>
    <w:rsid w:val="00291C7F"/>
    <w:pPr>
      <w:tabs>
        <w:tab w:val="center" w:pos="4819"/>
        <w:tab w:val="right" w:pos="9638"/>
      </w:tabs>
      <w:spacing w:line="240" w:lineRule="auto"/>
    </w:pPr>
  </w:style>
  <w:style w:type="character" w:customStyle="1" w:styleId="SidefodTegn">
    <w:name w:val="Sidefod Tegn"/>
    <w:basedOn w:val="Standardskrifttypeiafsnit"/>
    <w:link w:val="Sidefod"/>
    <w:uiPriority w:val="99"/>
    <w:rsid w:val="00291C7F"/>
    <w:rPr>
      <w:rFonts w:ascii="Georgia" w:hAnsi="Georgia"/>
      <w:sz w:val="20"/>
    </w:rPr>
  </w:style>
  <w:style w:type="table" w:styleId="Tabel-Gitter">
    <w:name w:val="Table Grid"/>
    <w:basedOn w:val="Tabel-Normal"/>
    <w:uiPriority w:val="59"/>
    <w:rsid w:val="00291C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dsholdertekst">
    <w:name w:val="Placeholder Text"/>
    <w:basedOn w:val="Standardskrifttypeiafsnit"/>
    <w:uiPriority w:val="99"/>
    <w:semiHidden/>
    <w:rsid w:val="009F30A9"/>
    <w:rPr>
      <w:color w:val="808080"/>
    </w:rPr>
  </w:style>
  <w:style w:type="character" w:customStyle="1" w:styleId="Overskrift1Tegn">
    <w:name w:val="Overskrift 1 Tegn"/>
    <w:basedOn w:val="Standardskrifttypeiafsnit"/>
    <w:link w:val="Overskrift1"/>
    <w:uiPriority w:val="9"/>
    <w:rsid w:val="001056FD"/>
    <w:rPr>
      <w:rFonts w:asciiTheme="majorHAnsi" w:eastAsiaTheme="majorEastAsia" w:hAnsiTheme="majorHAnsi" w:cstheme="majorBidi"/>
      <w:b/>
      <w:bCs/>
      <w:color w:val="365F91" w:themeColor="accent1" w:themeShade="BF"/>
      <w:sz w:val="28"/>
      <w:szCs w:val="28"/>
    </w:rPr>
  </w:style>
  <w:style w:type="paragraph" w:customStyle="1" w:styleId="Sender">
    <w:name w:val="Sender"/>
    <w:basedOn w:val="Normal"/>
    <w:link w:val="SenderTegn"/>
    <w:rsid w:val="007B0FC3"/>
    <w:pPr>
      <w:spacing w:line="260" w:lineRule="atLeast"/>
    </w:pPr>
    <w:rPr>
      <w:sz w:val="18"/>
    </w:rPr>
  </w:style>
  <w:style w:type="character" w:customStyle="1" w:styleId="Overskrift2Tegn">
    <w:name w:val="Overskrift 2 Tegn"/>
    <w:basedOn w:val="Standardskrifttypeiafsnit"/>
    <w:link w:val="Overskrift2"/>
    <w:uiPriority w:val="9"/>
    <w:rsid w:val="001056FD"/>
    <w:rPr>
      <w:rFonts w:asciiTheme="majorHAnsi" w:eastAsiaTheme="majorEastAsia" w:hAnsiTheme="majorHAnsi" w:cstheme="majorBidi"/>
      <w:b/>
      <w:bCs/>
      <w:color w:val="4F81BD" w:themeColor="accent1"/>
      <w:sz w:val="26"/>
      <w:szCs w:val="26"/>
    </w:rPr>
  </w:style>
  <w:style w:type="character" w:styleId="Kommentarhenvisning">
    <w:name w:val="annotation reference"/>
    <w:basedOn w:val="Standardskrifttypeiafsnit"/>
    <w:uiPriority w:val="99"/>
    <w:semiHidden/>
    <w:unhideWhenUsed/>
    <w:rsid w:val="00873729"/>
    <w:rPr>
      <w:sz w:val="16"/>
      <w:szCs w:val="16"/>
    </w:rPr>
  </w:style>
  <w:style w:type="paragraph" w:styleId="Kommentartekst">
    <w:name w:val="annotation text"/>
    <w:basedOn w:val="Normal"/>
    <w:link w:val="KommentartekstTegn"/>
    <w:uiPriority w:val="99"/>
    <w:semiHidden/>
    <w:unhideWhenUsed/>
    <w:rsid w:val="00873729"/>
    <w:pPr>
      <w:spacing w:line="240" w:lineRule="auto"/>
    </w:pPr>
    <w:rPr>
      <w:szCs w:val="20"/>
    </w:rPr>
  </w:style>
  <w:style w:type="character" w:customStyle="1" w:styleId="KommentartekstTegn">
    <w:name w:val="Kommentartekst Tegn"/>
    <w:basedOn w:val="Standardskrifttypeiafsnit"/>
    <w:link w:val="Kommentartekst"/>
    <w:uiPriority w:val="99"/>
    <w:semiHidden/>
    <w:rsid w:val="00873729"/>
    <w:rPr>
      <w:rFonts w:ascii="Georgia" w:hAnsi="Georgia"/>
      <w:sz w:val="20"/>
      <w:szCs w:val="20"/>
    </w:rPr>
  </w:style>
  <w:style w:type="paragraph" w:styleId="Kommentaremne">
    <w:name w:val="annotation subject"/>
    <w:basedOn w:val="Kommentartekst"/>
    <w:next w:val="Kommentartekst"/>
    <w:link w:val="KommentaremneTegn"/>
    <w:uiPriority w:val="99"/>
    <w:semiHidden/>
    <w:unhideWhenUsed/>
    <w:rsid w:val="00873729"/>
    <w:rPr>
      <w:b/>
      <w:bCs/>
    </w:rPr>
  </w:style>
  <w:style w:type="character" w:customStyle="1" w:styleId="KommentaremneTegn">
    <w:name w:val="Kommentaremne Tegn"/>
    <w:basedOn w:val="KommentartekstTegn"/>
    <w:link w:val="Kommentaremne"/>
    <w:uiPriority w:val="99"/>
    <w:semiHidden/>
    <w:rsid w:val="00873729"/>
    <w:rPr>
      <w:rFonts w:ascii="Georgia" w:hAnsi="Georgia"/>
      <w:b/>
      <w:bCs/>
      <w:sz w:val="20"/>
      <w:szCs w:val="20"/>
    </w:rPr>
  </w:style>
  <w:style w:type="paragraph" w:customStyle="1" w:styleId="DocumentDate">
    <w:name w:val="DocumentDate"/>
    <w:basedOn w:val="Sender"/>
    <w:link w:val="DocumentDateChar"/>
    <w:rsid w:val="00F33D96"/>
    <w:rPr>
      <w:i/>
      <w:sz w:val="20"/>
    </w:rPr>
  </w:style>
  <w:style w:type="paragraph" w:customStyle="1" w:styleId="SenderDepartment">
    <w:name w:val="SenderDepartment"/>
    <w:basedOn w:val="Sender"/>
    <w:link w:val="SenderDepartmentTegn"/>
    <w:rsid w:val="00E819F5"/>
    <w:rPr>
      <w:b/>
      <w:sz w:val="20"/>
    </w:rPr>
  </w:style>
  <w:style w:type="paragraph" w:customStyle="1" w:styleId="SenderPrefix">
    <w:name w:val="SenderPrefix"/>
    <w:basedOn w:val="Sender"/>
    <w:link w:val="SenderPrefixTegn"/>
    <w:rsid w:val="00F33D96"/>
    <w:rPr>
      <w:b/>
    </w:rPr>
  </w:style>
  <w:style w:type="character" w:customStyle="1" w:styleId="SenderTegn">
    <w:name w:val="Sender Tegn"/>
    <w:basedOn w:val="Standardskrifttypeiafsnit"/>
    <w:link w:val="Sender"/>
    <w:rsid w:val="007B0FC3"/>
    <w:rPr>
      <w:rFonts w:ascii="Arial" w:hAnsi="Arial"/>
      <w:sz w:val="18"/>
    </w:rPr>
  </w:style>
  <w:style w:type="character" w:customStyle="1" w:styleId="DocumentDateChar">
    <w:name w:val="DocumentDate Char"/>
    <w:basedOn w:val="SenderTegn"/>
    <w:link w:val="DocumentDate"/>
    <w:rsid w:val="00F33D96"/>
    <w:rPr>
      <w:rFonts w:ascii="Georgia" w:hAnsi="Georgia"/>
      <w:i/>
      <w:sz w:val="20"/>
    </w:rPr>
  </w:style>
  <w:style w:type="character" w:customStyle="1" w:styleId="SenderDepartmentTegn">
    <w:name w:val="SenderDepartment Tegn"/>
    <w:basedOn w:val="DocumentDateChar"/>
    <w:link w:val="SenderDepartment"/>
    <w:rsid w:val="00E819F5"/>
    <w:rPr>
      <w:rFonts w:ascii="Georgia" w:hAnsi="Georgia"/>
      <w:b/>
      <w:i w:val="0"/>
      <w:sz w:val="20"/>
      <w:lang w:val="en-GB"/>
    </w:rPr>
  </w:style>
  <w:style w:type="character" w:customStyle="1" w:styleId="SenderPrefixTegn">
    <w:name w:val="SenderPrefix Tegn"/>
    <w:basedOn w:val="SenderTegn"/>
    <w:link w:val="SenderPrefix"/>
    <w:rsid w:val="00F33D96"/>
    <w:rPr>
      <w:rFonts w:ascii="Georgia" w:hAnsi="Georgia"/>
      <w:b/>
      <w:sz w:val="16"/>
    </w:rPr>
  </w:style>
  <w:style w:type="paragraph" w:customStyle="1" w:styleId="SenderDate">
    <w:name w:val="SenderDate"/>
    <w:basedOn w:val="Sender"/>
    <w:next w:val="Sender"/>
    <w:rsid w:val="007B0FC3"/>
    <w:pPr>
      <w:spacing w:line="300" w:lineRule="atLeast"/>
    </w:pPr>
    <w:rPr>
      <w:sz w:val="22"/>
      <w:szCs w:val="20"/>
    </w:rPr>
  </w:style>
  <w:style w:type="paragraph" w:customStyle="1" w:styleId="Mellemrubrik">
    <w:name w:val="Mellemrubrik"/>
    <w:basedOn w:val="Overskrift1"/>
    <w:link w:val="MellemrubrikTegn"/>
    <w:uiPriority w:val="19"/>
    <w:rsid w:val="00264C6A"/>
    <w:pPr>
      <w:spacing w:line="300" w:lineRule="atLeast"/>
      <w:outlineLvl w:val="1"/>
    </w:pPr>
    <w:rPr>
      <w:sz w:val="22"/>
    </w:rPr>
  </w:style>
  <w:style w:type="character" w:customStyle="1" w:styleId="MellemrubrikTegn">
    <w:name w:val="Mellemrubrik Tegn"/>
    <w:basedOn w:val="Overskrift1Tegn"/>
    <w:link w:val="Mellemrubrik"/>
    <w:uiPriority w:val="19"/>
    <w:rsid w:val="00264C6A"/>
    <w:rPr>
      <w:rFonts w:ascii="Arial" w:eastAsiaTheme="majorEastAsia" w:hAnsi="Arial" w:cstheme="majorBidi"/>
      <w:b/>
      <w:bCs/>
      <w:color w:val="365F91" w:themeColor="accent1" w:themeShade="BF"/>
      <w:sz w:val="24"/>
      <w:szCs w:val="28"/>
    </w:rPr>
  </w:style>
  <w:style w:type="character" w:customStyle="1" w:styleId="Overskrift3Tegn">
    <w:name w:val="Overskrift 3 Tegn"/>
    <w:basedOn w:val="Standardskrifttypeiafsnit"/>
    <w:link w:val="Overskrift3"/>
    <w:uiPriority w:val="9"/>
    <w:rsid w:val="001056FD"/>
    <w:rPr>
      <w:rFonts w:asciiTheme="majorHAnsi" w:eastAsiaTheme="majorEastAsia" w:hAnsiTheme="majorHAnsi" w:cstheme="majorBidi"/>
      <w:b/>
      <w:bCs/>
      <w:color w:val="4F81BD" w:themeColor="accent1"/>
    </w:rPr>
  </w:style>
  <w:style w:type="character" w:customStyle="1" w:styleId="Overskrift4Tegn">
    <w:name w:val="Overskrift 4 Tegn"/>
    <w:basedOn w:val="Standardskrifttypeiafsnit"/>
    <w:link w:val="Overskrift4"/>
    <w:uiPriority w:val="9"/>
    <w:semiHidden/>
    <w:rsid w:val="001056FD"/>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typeiafsnit"/>
    <w:link w:val="Overskrift5"/>
    <w:uiPriority w:val="9"/>
    <w:semiHidden/>
    <w:rsid w:val="001056FD"/>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typeiafsnit"/>
    <w:link w:val="Overskrift6"/>
    <w:uiPriority w:val="9"/>
    <w:semiHidden/>
    <w:rsid w:val="001056FD"/>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typeiafsnit"/>
    <w:link w:val="Overskrift7"/>
    <w:uiPriority w:val="9"/>
    <w:semiHidden/>
    <w:rsid w:val="001056FD"/>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1056FD"/>
    <w:rPr>
      <w:rFonts w:asciiTheme="majorHAnsi" w:eastAsiaTheme="majorEastAsia" w:hAnsiTheme="majorHAnsi" w:cstheme="majorBidi"/>
      <w:color w:val="4F81BD" w:themeColor="accent1"/>
      <w:sz w:val="20"/>
      <w:szCs w:val="20"/>
    </w:rPr>
  </w:style>
  <w:style w:type="character" w:customStyle="1" w:styleId="Overskrift9Tegn">
    <w:name w:val="Overskrift 9 Tegn"/>
    <w:basedOn w:val="Standardskrifttypeiafsnit"/>
    <w:link w:val="Overskrift9"/>
    <w:uiPriority w:val="9"/>
    <w:semiHidden/>
    <w:rsid w:val="001056FD"/>
    <w:rPr>
      <w:rFonts w:asciiTheme="majorHAnsi" w:eastAsiaTheme="majorEastAsia" w:hAnsiTheme="majorHAnsi" w:cstheme="majorBidi"/>
      <w:i/>
      <w:iCs/>
      <w:color w:val="404040" w:themeColor="text1" w:themeTint="BF"/>
      <w:sz w:val="20"/>
      <w:szCs w:val="20"/>
    </w:rPr>
  </w:style>
  <w:style w:type="paragraph" w:styleId="Billedtekst">
    <w:name w:val="caption"/>
    <w:basedOn w:val="Normal"/>
    <w:next w:val="Normal"/>
    <w:uiPriority w:val="35"/>
    <w:semiHidden/>
    <w:unhideWhenUsed/>
    <w:qFormat/>
    <w:rsid w:val="001056FD"/>
    <w:pPr>
      <w:spacing w:line="240" w:lineRule="auto"/>
    </w:pPr>
    <w:rPr>
      <w:b/>
      <w:bCs/>
      <w:color w:val="4F81BD" w:themeColor="accent1"/>
      <w:sz w:val="18"/>
      <w:szCs w:val="18"/>
    </w:rPr>
  </w:style>
  <w:style w:type="paragraph" w:styleId="Titel">
    <w:name w:val="Title"/>
    <w:basedOn w:val="Normal"/>
    <w:next w:val="Normal"/>
    <w:link w:val="TitelTegn"/>
    <w:uiPriority w:val="10"/>
    <w:qFormat/>
    <w:rsid w:val="001056F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1056FD"/>
    <w:rPr>
      <w:rFonts w:asciiTheme="majorHAnsi" w:eastAsiaTheme="majorEastAsia" w:hAnsiTheme="majorHAnsi" w:cstheme="majorBidi"/>
      <w:color w:val="17365D" w:themeColor="text2" w:themeShade="BF"/>
      <w:spacing w:val="5"/>
      <w:kern w:val="28"/>
      <w:sz w:val="52"/>
      <w:szCs w:val="52"/>
    </w:rPr>
  </w:style>
  <w:style w:type="paragraph" w:styleId="Undertitel">
    <w:name w:val="Subtitle"/>
    <w:basedOn w:val="Normal"/>
    <w:next w:val="Normal"/>
    <w:link w:val="UndertitelTegn"/>
    <w:uiPriority w:val="11"/>
    <w:qFormat/>
    <w:rsid w:val="001056F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titelTegn">
    <w:name w:val="Undertitel Tegn"/>
    <w:basedOn w:val="Standardskrifttypeiafsnit"/>
    <w:link w:val="Undertitel"/>
    <w:uiPriority w:val="11"/>
    <w:rsid w:val="001056FD"/>
    <w:rPr>
      <w:rFonts w:asciiTheme="majorHAnsi" w:eastAsiaTheme="majorEastAsia" w:hAnsiTheme="majorHAnsi" w:cstheme="majorBidi"/>
      <w:i/>
      <w:iCs/>
      <w:color w:val="4F81BD" w:themeColor="accent1"/>
      <w:spacing w:val="15"/>
      <w:sz w:val="24"/>
      <w:szCs w:val="24"/>
    </w:rPr>
  </w:style>
  <w:style w:type="character" w:styleId="Strk">
    <w:name w:val="Strong"/>
    <w:basedOn w:val="Standardskrifttypeiafsnit"/>
    <w:uiPriority w:val="22"/>
    <w:qFormat/>
    <w:rsid w:val="001056FD"/>
    <w:rPr>
      <w:b/>
      <w:bCs/>
    </w:rPr>
  </w:style>
  <w:style w:type="character" w:styleId="Fremhv">
    <w:name w:val="Emphasis"/>
    <w:basedOn w:val="Standardskrifttypeiafsnit"/>
    <w:uiPriority w:val="20"/>
    <w:qFormat/>
    <w:rsid w:val="001056FD"/>
    <w:rPr>
      <w:i/>
      <w:iCs/>
    </w:rPr>
  </w:style>
  <w:style w:type="paragraph" w:styleId="Ingenafstand">
    <w:name w:val="No Spacing"/>
    <w:link w:val="IngenafstandTegn"/>
    <w:uiPriority w:val="1"/>
    <w:qFormat/>
    <w:rsid w:val="001056FD"/>
    <w:pPr>
      <w:spacing w:after="0" w:line="240" w:lineRule="auto"/>
    </w:pPr>
  </w:style>
  <w:style w:type="character" w:customStyle="1" w:styleId="IngenafstandTegn">
    <w:name w:val="Ingen afstand Tegn"/>
    <w:basedOn w:val="Standardskrifttypeiafsnit"/>
    <w:link w:val="Ingenafstand"/>
    <w:uiPriority w:val="1"/>
    <w:rsid w:val="001056FD"/>
  </w:style>
  <w:style w:type="paragraph" w:styleId="Listeafsnit">
    <w:name w:val="List Paragraph"/>
    <w:basedOn w:val="Normal"/>
    <w:uiPriority w:val="34"/>
    <w:qFormat/>
    <w:rsid w:val="001056FD"/>
    <w:pPr>
      <w:ind w:left="720"/>
      <w:contextualSpacing/>
    </w:pPr>
  </w:style>
  <w:style w:type="paragraph" w:styleId="Citat">
    <w:name w:val="Quote"/>
    <w:basedOn w:val="Normal"/>
    <w:next w:val="Normal"/>
    <w:link w:val="CitatTegn"/>
    <w:uiPriority w:val="29"/>
    <w:qFormat/>
    <w:rsid w:val="001056FD"/>
    <w:rPr>
      <w:i/>
      <w:iCs/>
      <w:color w:val="000000" w:themeColor="text1"/>
    </w:rPr>
  </w:style>
  <w:style w:type="character" w:customStyle="1" w:styleId="CitatTegn">
    <w:name w:val="Citat Tegn"/>
    <w:basedOn w:val="Standardskrifttypeiafsnit"/>
    <w:link w:val="Citat"/>
    <w:uiPriority w:val="29"/>
    <w:rsid w:val="001056FD"/>
    <w:rPr>
      <w:i/>
      <w:iCs/>
      <w:color w:val="000000" w:themeColor="text1"/>
    </w:rPr>
  </w:style>
  <w:style w:type="paragraph" w:styleId="Strktcitat">
    <w:name w:val="Intense Quote"/>
    <w:basedOn w:val="Normal"/>
    <w:next w:val="Normal"/>
    <w:link w:val="StrktcitatTegn"/>
    <w:uiPriority w:val="30"/>
    <w:qFormat/>
    <w:rsid w:val="001056FD"/>
    <w:pPr>
      <w:pBdr>
        <w:bottom w:val="single" w:sz="4" w:space="4" w:color="4F81BD" w:themeColor="accent1"/>
      </w:pBdr>
      <w:spacing w:before="200" w:after="280"/>
      <w:ind w:left="936" w:right="936"/>
    </w:pPr>
    <w:rPr>
      <w:b/>
      <w:bCs/>
      <w:i/>
      <w:iCs/>
      <w:color w:val="4F81BD" w:themeColor="accent1"/>
    </w:rPr>
  </w:style>
  <w:style w:type="character" w:customStyle="1" w:styleId="StrktcitatTegn">
    <w:name w:val="Stærkt citat Tegn"/>
    <w:basedOn w:val="Standardskrifttypeiafsnit"/>
    <w:link w:val="Strktcitat"/>
    <w:uiPriority w:val="30"/>
    <w:rsid w:val="001056FD"/>
    <w:rPr>
      <w:b/>
      <w:bCs/>
      <w:i/>
      <w:iCs/>
      <w:color w:val="4F81BD" w:themeColor="accent1"/>
    </w:rPr>
  </w:style>
  <w:style w:type="character" w:styleId="Svagfremhvning">
    <w:name w:val="Subtle Emphasis"/>
    <w:basedOn w:val="Standardskrifttypeiafsnit"/>
    <w:uiPriority w:val="19"/>
    <w:qFormat/>
    <w:rsid w:val="001056FD"/>
    <w:rPr>
      <w:i/>
      <w:iCs/>
      <w:color w:val="808080" w:themeColor="text1" w:themeTint="7F"/>
    </w:rPr>
  </w:style>
  <w:style w:type="character" w:styleId="Kraftigfremhvning">
    <w:name w:val="Intense Emphasis"/>
    <w:basedOn w:val="Standardskrifttypeiafsnit"/>
    <w:uiPriority w:val="21"/>
    <w:qFormat/>
    <w:rsid w:val="001056FD"/>
    <w:rPr>
      <w:b/>
      <w:bCs/>
      <w:i/>
      <w:iCs/>
      <w:color w:val="4F81BD" w:themeColor="accent1"/>
    </w:rPr>
  </w:style>
  <w:style w:type="character" w:styleId="Svaghenvisning">
    <w:name w:val="Subtle Reference"/>
    <w:basedOn w:val="Standardskrifttypeiafsnit"/>
    <w:uiPriority w:val="31"/>
    <w:qFormat/>
    <w:rsid w:val="001056FD"/>
    <w:rPr>
      <w:smallCaps/>
      <w:color w:val="C0504D" w:themeColor="accent2"/>
      <w:u w:val="single"/>
    </w:rPr>
  </w:style>
  <w:style w:type="character" w:styleId="Kraftighenvisning">
    <w:name w:val="Intense Reference"/>
    <w:basedOn w:val="Standardskrifttypeiafsnit"/>
    <w:uiPriority w:val="32"/>
    <w:qFormat/>
    <w:rsid w:val="001056FD"/>
    <w:rPr>
      <w:b/>
      <w:bCs/>
      <w:smallCaps/>
      <w:color w:val="C0504D" w:themeColor="accent2"/>
      <w:spacing w:val="5"/>
      <w:u w:val="single"/>
    </w:rPr>
  </w:style>
  <w:style w:type="character" w:styleId="Bogenstitel">
    <w:name w:val="Book Title"/>
    <w:basedOn w:val="Standardskrifttypeiafsnit"/>
    <w:uiPriority w:val="33"/>
    <w:qFormat/>
    <w:rsid w:val="001056FD"/>
    <w:rPr>
      <w:b/>
      <w:bCs/>
      <w:smallCaps/>
      <w:spacing w:val="5"/>
    </w:rPr>
  </w:style>
  <w:style w:type="paragraph" w:styleId="Overskrift">
    <w:name w:val="TOC Heading"/>
    <w:basedOn w:val="Overskrift1"/>
    <w:next w:val="Normal"/>
    <w:uiPriority w:val="39"/>
    <w:semiHidden/>
    <w:unhideWhenUsed/>
    <w:qFormat/>
    <w:rsid w:val="001056FD"/>
    <w:pPr>
      <w:outlineLvl w:val="9"/>
    </w:pPr>
  </w:style>
  <w:style w:type="table" w:customStyle="1" w:styleId="IngenFormatering">
    <w:name w:val="IngenFormatering"/>
    <w:basedOn w:val="Tabel-Normal"/>
    <w:uiPriority w:val="99"/>
    <w:rsid w:val="001056FD"/>
    <w:pPr>
      <w:spacing w:after="0" w:line="240" w:lineRule="auto"/>
    </w:pPr>
    <w:rPr>
      <w:rFonts w:ascii="Times New Roman" w:eastAsiaTheme="minorHAnsi" w:hAnsi="Times New Roman" w:cs="Times New Roman"/>
      <w:sz w:val="20"/>
      <w:szCs w:val="20"/>
    </w:rPr>
    <w:tblPr>
      <w:tblCellMar>
        <w:left w:w="0" w:type="dxa"/>
        <w:right w:w="0" w:type="dxa"/>
      </w:tblCellMar>
    </w:tblPr>
  </w:style>
  <w:style w:type="character" w:styleId="Hyperlink">
    <w:name w:val="Hyperlink"/>
    <w:basedOn w:val="Standardskrifttypeiafsnit"/>
    <w:uiPriority w:val="99"/>
    <w:unhideWhenUsed/>
    <w:rsid w:val="001056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mu.dk/dagtilbud/forskning-og-viden/den-styrkede-paedagogiske-laereplan-rammer-og-indhold"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jep\AppData\Local\Microsoft\Windows\INetCache\Content.MSO\EC4663F8.dot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Rudersdal">
      <a:majorFont>
        <a:latin typeface="Arial"/>
        <a:ea typeface=""/>
        <a:cs typeface=""/>
      </a:majorFont>
      <a:minorFont>
        <a:latin typeface="Arial"/>
        <a:ea typeface=""/>
        <a:cs typeface=""/>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352F5A-813F-48AB-A94C-BA35937AB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EC4663F8</Template>
  <TotalTime>1892</TotalTime>
  <Pages>27</Pages>
  <Words>6320</Words>
  <Characters>32172</Characters>
  <Application>Microsoft Office Word</Application>
  <DocSecurity>0</DocSecurity>
  <Lines>919</Lines>
  <Paragraphs>248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Notat</vt:lpstr>
      <vt:lpstr/>
    </vt:vector>
  </TitlesOfParts>
  <Company>Rudersdal Kommune</Company>
  <LinksUpToDate>false</LinksUpToDate>
  <CharactersWithSpaces>38244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dc:title>
  <dc:creator>Marie Overgaard Bering</dc:creator>
  <cp:lastModifiedBy>Anika Hansen</cp:lastModifiedBy>
  <cp:revision>662</cp:revision>
  <cp:lastPrinted>2021-07-20T08:35:00Z</cp:lastPrinted>
  <dcterms:created xsi:type="dcterms:W3CDTF">2020-11-07T10:08:00Z</dcterms:created>
  <dcterms:modified xsi:type="dcterms:W3CDTF">2021-07-20T11:16:00Z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{954D56CB-769C-4D05-B56A-B0DB1F943598}</vt:lpwstr>
  </property>
</Properties>
</file>